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61DF26" w14:textId="1924A478" w:rsidR="0049157E" w:rsidRDefault="00DA4841" w:rsidP="00A5037E">
      <w:pPr>
        <w:pStyle w:val="CCHeading"/>
        <w:rPr>
          <w:noProof/>
        </w:rPr>
      </w:pPr>
      <w:r w:rsidRPr="00DA4841">
        <w:rPr>
          <w:noProof/>
        </w:rPr>
        <w:t>Žádost o aktualizační zásah do</w:t>
      </w:r>
      <w:r>
        <w:rPr>
          <w:noProof/>
        </w:rPr>
        <w:t xml:space="preserve"> </w:t>
      </w:r>
      <w:r w:rsidRPr="00DA4841">
        <w:rPr>
          <w:noProof/>
        </w:rPr>
        <w:t>atestačního prostředí</w:t>
      </w:r>
    </w:p>
    <w:p w14:paraId="4649A442" w14:textId="77777777" w:rsidR="00A73569" w:rsidRDefault="0082073A" w:rsidP="0082073A">
      <w:r>
        <w:rPr>
          <w:b/>
        </w:rPr>
        <w:fldChar w:fldCharType="begin"/>
      </w:r>
      <w:r>
        <w:instrText xml:space="preserve"> INCLUDETEXT "c:\\Data\\</w:instrText>
      </w:r>
      <w:r w:rsidR="00EE362D">
        <w:instrText>CAS\\atest</w:instrText>
      </w:r>
      <w:r>
        <w:instrText xml:space="preserve">\\-support\\Fragmenty.docx" </w:instrText>
      </w:r>
      <w:r w:rsidR="00A511E3">
        <w:instrText>tv</w:instrText>
      </w:r>
      <w:r>
        <w:instrText xml:space="preserve"> </w:instrText>
      </w:r>
      <w:r>
        <w:rPr>
          <w:b/>
        </w:rPr>
        <w:fldChar w:fldCharType="separate"/>
      </w:r>
      <w:bookmarkStart w:id="0" w:name="tv"/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dotted" w:sz="4" w:space="0" w:color="auto"/>
          <w:right w:val="none" w:sz="0" w:space="0" w:color="auto"/>
          <w:insideH w:val="dotted" w:sz="4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95"/>
        <w:gridCol w:w="2195"/>
        <w:gridCol w:w="283"/>
        <w:gridCol w:w="2194"/>
        <w:gridCol w:w="2195"/>
      </w:tblGrid>
      <w:tr w:rsidR="00A73569" w:rsidRPr="008F52A3" w14:paraId="30166C3E" w14:textId="77777777" w:rsidTr="00C865C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9062" w:type="dxa"/>
            <w:gridSpan w:val="5"/>
            <w:tcBorders>
              <w:top w:val="nil"/>
              <w:left w:val="nil"/>
              <w:bottom w:val="dotted" w:sz="4" w:space="0" w:color="auto"/>
              <w:right w:val="nil"/>
            </w:tcBorders>
            <w:hideMark/>
          </w:tcPr>
          <w:p w14:paraId="4A54BE54" w14:textId="34268F06" w:rsidR="00A73569" w:rsidRPr="008F52A3" w:rsidRDefault="00A73569">
            <w:pPr>
              <w:spacing w:before="0" w:after="0"/>
            </w:pPr>
            <w:r w:rsidRPr="001015A9">
              <w:rPr>
                <w:bCs/>
                <w:sz w:val="24"/>
                <w:szCs w:val="28"/>
              </w:rPr>
              <w:t>Objednávka</w:t>
            </w:r>
            <w:r>
              <w:rPr>
                <w:bCs/>
                <w:sz w:val="24"/>
                <w:szCs w:val="28"/>
              </w:rPr>
              <w:t xml:space="preserve"> (vyplňuje Atestační středisko)</w:t>
            </w:r>
          </w:p>
        </w:tc>
      </w:tr>
      <w:tr w:rsidR="00A73569" w:rsidRPr="008F52A3" w14:paraId="3784325B" w14:textId="77777777" w:rsidTr="00B346A2"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67434430" w14:textId="77777777" w:rsidR="00A73569" w:rsidRPr="008F52A3" w:rsidRDefault="00A73569">
            <w:pPr>
              <w:spacing w:before="0" w:after="0"/>
            </w:pPr>
            <w:r w:rsidRPr="008F52A3">
              <w:t>Spisová značka:</w:t>
            </w: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1A9BD216" w14:textId="77777777" w:rsidR="00A73569" w:rsidRPr="008F52A3" w:rsidRDefault="00A73569">
            <w:pPr>
              <w:spacing w:before="0" w:after="0"/>
            </w:pPr>
          </w:p>
        </w:tc>
        <w:tc>
          <w:tcPr>
            <w:tcW w:w="283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66D75801" w14:textId="77777777" w:rsidR="00A73569" w:rsidRPr="008F52A3" w:rsidRDefault="00A73569">
            <w:pPr>
              <w:spacing w:before="0" w:after="0"/>
            </w:pPr>
          </w:p>
        </w:tc>
        <w:tc>
          <w:tcPr>
            <w:tcW w:w="219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6E57F92D" w14:textId="77777777" w:rsidR="00A73569" w:rsidRPr="008F52A3" w:rsidRDefault="00A73569">
            <w:pPr>
              <w:spacing w:before="0" w:after="0"/>
            </w:pPr>
            <w:r w:rsidRPr="008F52A3">
              <w:t>Číslo jednací:</w:t>
            </w: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3FFF12E2" w14:textId="77777777" w:rsidR="00A73569" w:rsidRPr="008F52A3" w:rsidRDefault="00A73569">
            <w:pPr>
              <w:spacing w:before="0" w:after="0"/>
            </w:pPr>
          </w:p>
        </w:tc>
      </w:tr>
      <w:tr w:rsidR="00A73569" w:rsidRPr="008F52A3" w14:paraId="5AAA28A7" w14:textId="77777777" w:rsidTr="00B346A2"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658CA71F" w14:textId="77777777" w:rsidR="00A73569" w:rsidRPr="008F52A3" w:rsidRDefault="00A73569">
            <w:pPr>
              <w:spacing w:before="0" w:after="0"/>
            </w:pPr>
            <w:r>
              <w:t>APN:</w:t>
            </w: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5FF436D6" w14:textId="77777777" w:rsidR="00A73569" w:rsidRPr="008F52A3" w:rsidRDefault="00A73569">
            <w:pPr>
              <w:spacing w:before="0" w:after="0"/>
            </w:pPr>
          </w:p>
        </w:tc>
        <w:tc>
          <w:tcPr>
            <w:tcW w:w="283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36E8A322" w14:textId="77777777" w:rsidR="00A73569" w:rsidRPr="008F52A3" w:rsidRDefault="00A73569">
            <w:pPr>
              <w:spacing w:before="0" w:after="0"/>
            </w:pPr>
          </w:p>
        </w:tc>
        <w:tc>
          <w:tcPr>
            <w:tcW w:w="219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15C71EB4" w14:textId="77777777" w:rsidR="00A73569" w:rsidRPr="008F52A3" w:rsidRDefault="00A73569">
            <w:pPr>
              <w:spacing w:before="0" w:after="0"/>
            </w:pPr>
            <w:r w:rsidRPr="008F52A3">
              <w:t>JID:</w:t>
            </w: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12F1A095" w14:textId="77777777" w:rsidR="00A73569" w:rsidRPr="008F52A3" w:rsidRDefault="00A73569">
            <w:pPr>
              <w:spacing w:before="0" w:after="0"/>
            </w:pPr>
          </w:p>
        </w:tc>
      </w:tr>
      <w:tr w:rsidR="00A73569" w:rsidRPr="008F52A3" w14:paraId="1948588C" w14:textId="77777777" w:rsidTr="00B346A2"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4CE6752B" w14:textId="77777777" w:rsidR="00A73569" w:rsidRPr="008F52A3" w:rsidRDefault="00A73569">
            <w:pPr>
              <w:spacing w:before="0" w:after="0"/>
            </w:pP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4029DF0B" w14:textId="77777777" w:rsidR="00A73569" w:rsidRPr="008F52A3" w:rsidRDefault="00A73569">
            <w:pPr>
              <w:spacing w:before="0" w:after="0"/>
            </w:pPr>
          </w:p>
        </w:tc>
        <w:tc>
          <w:tcPr>
            <w:tcW w:w="283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215E7C78" w14:textId="77777777" w:rsidR="00A73569" w:rsidRPr="008F52A3" w:rsidRDefault="00A73569">
            <w:pPr>
              <w:spacing w:before="0" w:after="0"/>
            </w:pPr>
          </w:p>
        </w:tc>
        <w:tc>
          <w:tcPr>
            <w:tcW w:w="219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40D9C868" w14:textId="77777777" w:rsidR="00A73569" w:rsidRPr="008F52A3" w:rsidRDefault="00A73569">
            <w:pPr>
              <w:spacing w:before="0" w:after="0"/>
            </w:pP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7DEA1C30" w14:textId="77777777" w:rsidR="00A73569" w:rsidRPr="008F52A3" w:rsidRDefault="00A73569">
            <w:pPr>
              <w:spacing w:before="0" w:after="0"/>
            </w:pPr>
          </w:p>
        </w:tc>
      </w:tr>
      <w:tr w:rsidR="00A73569" w:rsidRPr="008F52A3" w14:paraId="6372E5F1" w14:textId="77777777" w:rsidTr="00452B47">
        <w:tc>
          <w:tcPr>
            <w:tcW w:w="9062" w:type="dxa"/>
            <w:gridSpan w:val="5"/>
            <w:tcBorders>
              <w:top w:val="nil"/>
              <w:left w:val="nil"/>
              <w:bottom w:val="dotted" w:sz="4" w:space="0" w:color="auto"/>
              <w:right w:val="nil"/>
            </w:tcBorders>
            <w:hideMark/>
          </w:tcPr>
          <w:p w14:paraId="0779B71F" w14:textId="77777777" w:rsidR="00A73569" w:rsidRPr="008F52A3" w:rsidRDefault="00A73569">
            <w:pPr>
              <w:spacing w:before="0" w:after="0"/>
            </w:pPr>
            <w:r w:rsidRPr="003A52C2">
              <w:rPr>
                <w:b/>
                <w:sz w:val="24"/>
                <w:szCs w:val="28"/>
              </w:rPr>
              <w:t>Objednatel (</w:t>
            </w:r>
            <w:r w:rsidRPr="0093074F">
              <w:rPr>
                <w:b/>
                <w:bCs/>
                <w:sz w:val="24"/>
                <w:szCs w:val="28"/>
              </w:rPr>
              <w:t>vyplňuje</w:t>
            </w:r>
            <w:r w:rsidRPr="003A52C2">
              <w:rPr>
                <w:b/>
                <w:sz w:val="24"/>
                <w:szCs w:val="28"/>
              </w:rPr>
              <w:t xml:space="preserve"> Objednatel atestace)</w:t>
            </w:r>
          </w:p>
        </w:tc>
      </w:tr>
      <w:tr w:rsidR="00A73569" w:rsidRPr="008F52A3" w14:paraId="1FFC6AFB" w14:textId="77777777" w:rsidTr="00B346A2"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49EC4BE8" w14:textId="77777777" w:rsidR="00A73569" w:rsidRPr="008F52A3" w:rsidRDefault="00A73569">
            <w:pPr>
              <w:spacing w:before="0" w:after="0"/>
            </w:pPr>
            <w:r w:rsidRPr="008F52A3">
              <w:t>Jméno/Název:</w:t>
            </w: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0928D8B4" w14:textId="77777777" w:rsidR="00A73569" w:rsidRPr="008F52A3" w:rsidRDefault="00A73569">
            <w:pPr>
              <w:spacing w:before="0" w:after="0"/>
            </w:pPr>
          </w:p>
        </w:tc>
        <w:tc>
          <w:tcPr>
            <w:tcW w:w="283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7F0E278F" w14:textId="77777777" w:rsidR="00A73569" w:rsidRPr="008F52A3" w:rsidRDefault="00A73569">
            <w:pPr>
              <w:spacing w:before="0" w:after="0"/>
            </w:pPr>
          </w:p>
        </w:tc>
        <w:tc>
          <w:tcPr>
            <w:tcW w:w="219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5D10A5AA" w14:textId="77777777" w:rsidR="00A73569" w:rsidRPr="008F52A3" w:rsidRDefault="00A73569">
            <w:pPr>
              <w:spacing w:before="0" w:after="0"/>
            </w:pPr>
            <w:r w:rsidRPr="008F52A3">
              <w:t>Datum vystavení:</w:t>
            </w: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62B04964" w14:textId="77777777" w:rsidR="00A73569" w:rsidRPr="008F52A3" w:rsidRDefault="00A73569">
            <w:pPr>
              <w:spacing w:before="0" w:after="0"/>
            </w:pPr>
          </w:p>
        </w:tc>
      </w:tr>
      <w:tr w:rsidR="00A73569" w:rsidRPr="008F52A3" w14:paraId="6C719833" w14:textId="77777777" w:rsidTr="00B346A2"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31A0D702" w14:textId="77777777" w:rsidR="00A73569" w:rsidRPr="008F52A3" w:rsidRDefault="00A73569">
            <w:pPr>
              <w:spacing w:before="0" w:after="0"/>
            </w:pPr>
            <w:r w:rsidRPr="008F52A3">
              <w:t>Adresa/Sídlo:</w:t>
            </w: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02652792" w14:textId="77777777" w:rsidR="00A73569" w:rsidRPr="008F52A3" w:rsidRDefault="00A73569">
            <w:pPr>
              <w:spacing w:before="0" w:after="0"/>
            </w:pPr>
          </w:p>
        </w:tc>
        <w:tc>
          <w:tcPr>
            <w:tcW w:w="283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7DABB638" w14:textId="77777777" w:rsidR="00A73569" w:rsidRPr="008F52A3" w:rsidRDefault="00A73569">
            <w:pPr>
              <w:spacing w:before="0" w:after="0"/>
            </w:pPr>
          </w:p>
        </w:tc>
        <w:tc>
          <w:tcPr>
            <w:tcW w:w="219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3F7A8CAA" w14:textId="77777777" w:rsidR="00A73569" w:rsidRPr="008F52A3" w:rsidRDefault="00A73569">
            <w:pPr>
              <w:spacing w:before="0" w:after="0"/>
            </w:pPr>
            <w:r w:rsidRPr="008F52A3">
              <w:t>Oprávněná osoba:</w:t>
            </w: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5B732C26" w14:textId="77777777" w:rsidR="00A73569" w:rsidRPr="008F52A3" w:rsidRDefault="00A73569">
            <w:pPr>
              <w:spacing w:before="0" w:after="0"/>
            </w:pPr>
          </w:p>
        </w:tc>
      </w:tr>
      <w:tr w:rsidR="00A73569" w:rsidRPr="008F52A3" w14:paraId="19EFE4A6" w14:textId="77777777" w:rsidTr="00B346A2"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5CE8DA08" w14:textId="77777777" w:rsidR="00A73569" w:rsidRPr="008F52A3" w:rsidRDefault="00A73569">
            <w:pPr>
              <w:spacing w:before="0" w:after="0"/>
            </w:pP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6C014855" w14:textId="77777777" w:rsidR="00A73569" w:rsidRPr="008F52A3" w:rsidRDefault="00A73569">
            <w:pPr>
              <w:spacing w:before="0" w:after="0"/>
            </w:pPr>
          </w:p>
        </w:tc>
        <w:tc>
          <w:tcPr>
            <w:tcW w:w="283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0840E682" w14:textId="77777777" w:rsidR="00A73569" w:rsidRPr="008F52A3" w:rsidRDefault="00A73569">
            <w:pPr>
              <w:spacing w:before="0" w:after="0"/>
            </w:pPr>
          </w:p>
        </w:tc>
        <w:tc>
          <w:tcPr>
            <w:tcW w:w="219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3CD7C5FE" w14:textId="77777777" w:rsidR="00A73569" w:rsidRPr="008F52A3" w:rsidRDefault="00A73569">
            <w:pPr>
              <w:spacing w:before="0" w:after="0"/>
            </w:pPr>
            <w:r w:rsidRPr="008F52A3">
              <w:t>ISDS:</w:t>
            </w: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3CD38707" w14:textId="77777777" w:rsidR="00A73569" w:rsidRPr="008F52A3" w:rsidRDefault="00A73569">
            <w:pPr>
              <w:spacing w:before="0" w:after="0"/>
            </w:pPr>
          </w:p>
        </w:tc>
      </w:tr>
      <w:tr w:rsidR="00A73569" w:rsidRPr="008F52A3" w14:paraId="6C83A08E" w14:textId="77777777" w:rsidTr="00B346A2"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23236443" w14:textId="77777777" w:rsidR="00A73569" w:rsidRPr="008F52A3" w:rsidRDefault="00A73569">
            <w:pPr>
              <w:spacing w:before="0" w:after="0"/>
            </w:pPr>
            <w:r w:rsidRPr="008F52A3">
              <w:t>IČ:</w:t>
            </w: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1FCA1B69" w14:textId="77777777" w:rsidR="00A73569" w:rsidRPr="008F52A3" w:rsidRDefault="00A73569">
            <w:pPr>
              <w:spacing w:before="0" w:after="0"/>
            </w:pPr>
          </w:p>
        </w:tc>
        <w:tc>
          <w:tcPr>
            <w:tcW w:w="283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278A400C" w14:textId="77777777" w:rsidR="00A73569" w:rsidRPr="008F52A3" w:rsidRDefault="00A73569">
            <w:pPr>
              <w:spacing w:before="0" w:after="0"/>
            </w:pPr>
          </w:p>
        </w:tc>
        <w:tc>
          <w:tcPr>
            <w:tcW w:w="219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7DC7C8F9" w14:textId="77777777" w:rsidR="00A73569" w:rsidRPr="008F52A3" w:rsidRDefault="00A73569">
            <w:pPr>
              <w:spacing w:before="0" w:after="0"/>
            </w:pPr>
            <w:r w:rsidRPr="008F52A3">
              <w:t>Email:</w:t>
            </w: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7475F6A2" w14:textId="77777777" w:rsidR="00A73569" w:rsidRPr="008F52A3" w:rsidRDefault="00A73569">
            <w:pPr>
              <w:spacing w:before="0" w:after="0"/>
            </w:pPr>
          </w:p>
        </w:tc>
      </w:tr>
      <w:tr w:rsidR="00A73569" w:rsidRPr="008F52A3" w14:paraId="193997A0" w14:textId="77777777" w:rsidTr="00B346A2"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10B36398" w14:textId="77777777" w:rsidR="00A73569" w:rsidRPr="008F52A3" w:rsidRDefault="00A73569">
            <w:pPr>
              <w:spacing w:before="0" w:after="0"/>
            </w:pPr>
            <w:r w:rsidRPr="008F52A3">
              <w:t>Datum narození:</w:t>
            </w: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4D00895F" w14:textId="77777777" w:rsidR="00A73569" w:rsidRPr="008F52A3" w:rsidRDefault="00A73569">
            <w:pPr>
              <w:spacing w:before="0" w:after="0"/>
            </w:pPr>
          </w:p>
        </w:tc>
        <w:tc>
          <w:tcPr>
            <w:tcW w:w="283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28A2E278" w14:textId="77777777" w:rsidR="00A73569" w:rsidRPr="008F52A3" w:rsidRDefault="00A73569">
            <w:pPr>
              <w:spacing w:before="0" w:after="0"/>
            </w:pPr>
          </w:p>
        </w:tc>
        <w:tc>
          <w:tcPr>
            <w:tcW w:w="219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0BD6F116" w14:textId="77777777" w:rsidR="00A73569" w:rsidRPr="008F52A3" w:rsidRDefault="00A73569">
            <w:pPr>
              <w:spacing w:before="0" w:after="0"/>
            </w:pPr>
            <w:r w:rsidRPr="008F52A3">
              <w:t>Telefon:</w:t>
            </w: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4FEB8426" w14:textId="77777777" w:rsidR="00A73569" w:rsidRPr="008F52A3" w:rsidRDefault="00A73569">
            <w:pPr>
              <w:spacing w:before="0" w:after="0"/>
            </w:pPr>
          </w:p>
        </w:tc>
      </w:tr>
      <w:tr w:rsidR="00A73569" w:rsidRPr="008F52A3" w14:paraId="00CFC0CA" w14:textId="77777777" w:rsidTr="00B346A2"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517A853A" w14:textId="77777777" w:rsidR="00A73569" w:rsidRPr="008F52A3" w:rsidRDefault="00A73569">
            <w:pPr>
              <w:spacing w:before="0" w:after="0"/>
            </w:pP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6455F36F" w14:textId="77777777" w:rsidR="00A73569" w:rsidRPr="008F52A3" w:rsidRDefault="00A73569">
            <w:pPr>
              <w:spacing w:before="0" w:after="0"/>
            </w:pPr>
          </w:p>
        </w:tc>
        <w:tc>
          <w:tcPr>
            <w:tcW w:w="283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5068E2B5" w14:textId="77777777" w:rsidR="00A73569" w:rsidRPr="008F52A3" w:rsidRDefault="00A73569">
            <w:pPr>
              <w:spacing w:before="0" w:after="0"/>
            </w:pPr>
          </w:p>
        </w:tc>
        <w:tc>
          <w:tcPr>
            <w:tcW w:w="219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62CE1D7B" w14:textId="77777777" w:rsidR="00A73569" w:rsidRPr="008F52A3" w:rsidRDefault="00A73569">
            <w:pPr>
              <w:spacing w:before="0" w:after="0"/>
            </w:pP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184DEED3" w14:textId="77777777" w:rsidR="00A73569" w:rsidRPr="008F52A3" w:rsidRDefault="00A73569">
            <w:pPr>
              <w:spacing w:before="0" w:after="0"/>
            </w:pPr>
          </w:p>
        </w:tc>
      </w:tr>
      <w:tr w:rsidR="00A73569" w:rsidRPr="008F52A3" w14:paraId="3287C35B" w14:textId="77777777" w:rsidTr="00B346A2"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3D23B856" w14:textId="77777777" w:rsidR="00A73569" w:rsidRPr="008F52A3" w:rsidRDefault="00A73569">
            <w:pPr>
              <w:spacing w:after="0"/>
            </w:pPr>
            <w:r w:rsidRPr="008F52A3">
              <w:t>Název eSSL:</w:t>
            </w: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1E638281" w14:textId="77777777" w:rsidR="00A73569" w:rsidRPr="008F52A3" w:rsidRDefault="00A73569">
            <w:pPr>
              <w:spacing w:after="0"/>
            </w:pPr>
          </w:p>
        </w:tc>
        <w:tc>
          <w:tcPr>
            <w:tcW w:w="283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6A9243D6" w14:textId="77777777" w:rsidR="00A73569" w:rsidRPr="008F52A3" w:rsidRDefault="00A73569">
            <w:pPr>
              <w:spacing w:after="0"/>
            </w:pPr>
          </w:p>
        </w:tc>
        <w:tc>
          <w:tcPr>
            <w:tcW w:w="219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084152B2" w14:textId="77777777" w:rsidR="00A73569" w:rsidRPr="008F52A3" w:rsidRDefault="00A73569">
            <w:pPr>
              <w:spacing w:after="0"/>
            </w:pPr>
            <w:r w:rsidRPr="008F52A3">
              <w:t>Verze eSSL:</w:t>
            </w: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4D0E23FF" w14:textId="77777777" w:rsidR="00A73569" w:rsidRPr="008F52A3" w:rsidRDefault="00A73569">
            <w:pPr>
              <w:spacing w:after="0"/>
            </w:pPr>
          </w:p>
        </w:tc>
      </w:tr>
      <w:tr w:rsidR="00A73569" w:rsidRPr="008F52A3" w14:paraId="52D435D4" w14:textId="77777777" w:rsidTr="009A05DA">
        <w:tc>
          <w:tcPr>
            <w:tcW w:w="6867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1D5E4C1C" w14:textId="77777777" w:rsidR="00A73569" w:rsidRPr="008F52A3" w:rsidRDefault="00A73569">
            <w:pPr>
              <w:spacing w:after="0"/>
            </w:pPr>
            <w:r>
              <w:t>Varianta atestace dle čl.5 dokumentu „Postup Atestačního střediska“:</w:t>
            </w: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459A7DAD" w14:textId="77777777" w:rsidR="00A73569" w:rsidRPr="008F52A3" w:rsidRDefault="00A73569">
            <w:pPr>
              <w:spacing w:after="0"/>
            </w:pPr>
          </w:p>
        </w:tc>
      </w:tr>
      <w:bookmarkEnd w:id="0"/>
    </w:tbl>
    <w:p w14:paraId="7DC67172" w14:textId="77E40838" w:rsidR="0082073A" w:rsidRPr="0082073A" w:rsidRDefault="0082073A" w:rsidP="0082073A">
      <w:r>
        <w:fldChar w:fldCharType="end"/>
      </w:r>
    </w:p>
    <w:p w14:paraId="599B5AD4" w14:textId="17F6CDDB" w:rsidR="00A5037E" w:rsidRDefault="00A5037E" w:rsidP="00122FFD">
      <w:pPr>
        <w:rPr>
          <w:color w:val="000000"/>
        </w:rPr>
      </w:pPr>
      <w:r>
        <w:rPr>
          <w:color w:val="000000"/>
        </w:rPr>
        <w:t xml:space="preserve">Objednatel atestace tímto žádá </w:t>
      </w:r>
      <w:r w:rsidR="003571EA">
        <w:rPr>
          <w:color w:val="000000"/>
        </w:rPr>
        <w:t xml:space="preserve">o </w:t>
      </w:r>
      <w:r w:rsidR="00DA4841">
        <w:rPr>
          <w:color w:val="000000"/>
        </w:rPr>
        <w:t xml:space="preserve">souhlas s provedením aktualizačního zásahu do </w:t>
      </w:r>
      <w:r>
        <w:rPr>
          <w:color w:val="000000"/>
        </w:rPr>
        <w:t>A</w:t>
      </w:r>
      <w:r w:rsidR="00DA4841">
        <w:rPr>
          <w:color w:val="000000"/>
        </w:rPr>
        <w:t xml:space="preserve">testačního prostředí, který je nezbytný pro správné fungování </w:t>
      </w:r>
      <w:r>
        <w:rPr>
          <w:color w:val="000000"/>
        </w:rPr>
        <w:t xml:space="preserve">testovaného </w:t>
      </w:r>
      <w:r w:rsidR="00DA4841">
        <w:rPr>
          <w:color w:val="000000"/>
        </w:rPr>
        <w:t xml:space="preserve">eSSL v kontextu ustanovení </w:t>
      </w:r>
      <w:r>
        <w:rPr>
          <w:color w:val="000000"/>
        </w:rPr>
        <w:t>čl. </w:t>
      </w:r>
      <w:r w:rsidR="00DA4841">
        <w:rPr>
          <w:color w:val="000000"/>
        </w:rPr>
        <w:t xml:space="preserve">6, </w:t>
      </w:r>
      <w:r>
        <w:rPr>
          <w:color w:val="000000"/>
        </w:rPr>
        <w:t>odst. </w:t>
      </w:r>
      <w:r w:rsidR="00DA4841">
        <w:rPr>
          <w:color w:val="000000"/>
        </w:rPr>
        <w:t xml:space="preserve">3 a následujících </w:t>
      </w:r>
      <w:r w:rsidR="00EE362D">
        <w:rPr>
          <w:color w:val="000000"/>
        </w:rPr>
        <w:fldChar w:fldCharType="begin"/>
      </w:r>
      <w:r w:rsidR="00EE362D">
        <w:rPr>
          <w:color w:val="000000"/>
        </w:rPr>
        <w:instrText xml:space="preserve"> INCLUDETEXT "c:\\Data\\CAS\\atest\\-support\\Fragmenty.docx" pos  </w:instrText>
      </w:r>
      <w:r w:rsidR="00EE362D">
        <w:rPr>
          <w:color w:val="000000"/>
        </w:rPr>
        <w:fldChar w:fldCharType="separate"/>
      </w:r>
      <w:bookmarkStart w:id="1" w:name="pos"/>
      <w:r w:rsidR="002D6E44" w:rsidRPr="008F52A3">
        <w:t>dokumentu „</w:t>
      </w:r>
      <w:r w:rsidR="002D6E44" w:rsidRPr="008F52A3">
        <w:rPr>
          <w:i/>
          <w:iCs/>
        </w:rPr>
        <w:t>Postup atestačního střediska pro elektronické systémy spisové služby při provádění atestace elektronického systému spisové služby, podmínky provádění atestace a výše úplaty za provedení atestace</w:t>
      </w:r>
      <w:r w:rsidR="002D6E44" w:rsidRPr="008F52A3">
        <w:t>“, zveřejněného ve Věstníku Ministerstva vnitra</w:t>
      </w:r>
      <w:r w:rsidR="002D6E44">
        <w:t xml:space="preserve"> v platném znění</w:t>
      </w:r>
      <w:r w:rsidR="002D6E44" w:rsidRPr="008F52A3">
        <w:t xml:space="preserve"> (dále jen „</w:t>
      </w:r>
      <w:r w:rsidR="002D6E44" w:rsidRPr="008F52A3">
        <w:rPr>
          <w:i/>
          <w:iCs/>
        </w:rPr>
        <w:t>Postup Atestačního střediska</w:t>
      </w:r>
      <w:r w:rsidR="002D6E44" w:rsidRPr="008F52A3">
        <w:t>“)</w:t>
      </w:r>
      <w:bookmarkEnd w:id="1"/>
      <w:r w:rsidR="00EE362D">
        <w:rPr>
          <w:color w:val="000000"/>
        </w:rPr>
        <w:fldChar w:fldCharType="end"/>
      </w:r>
      <w:r w:rsidR="00DA4841">
        <w:rPr>
          <w:color w:val="000000"/>
        </w:rPr>
        <w:t>, a to z následujícího důvodu:</w:t>
      </w:r>
    </w:p>
    <w:p w14:paraId="7914D314" w14:textId="3989BD11" w:rsidR="00CA591F" w:rsidRPr="00D61D20" w:rsidRDefault="00CA591F" w:rsidP="00122FFD">
      <w:pPr>
        <w:rPr>
          <w:i/>
          <w:iCs/>
          <w:color w:val="000000"/>
        </w:rPr>
      </w:pPr>
      <w:r w:rsidRPr="00D61D20">
        <w:rPr>
          <w:i/>
          <w:iCs/>
          <w:color w:val="000000"/>
        </w:rPr>
        <w:t>Pokyny k</w:t>
      </w:r>
      <w:r w:rsidR="001545A9" w:rsidRPr="00D61D20">
        <w:rPr>
          <w:i/>
          <w:iCs/>
          <w:color w:val="000000"/>
        </w:rPr>
        <w:t> </w:t>
      </w:r>
      <w:r w:rsidRPr="00D61D20">
        <w:rPr>
          <w:i/>
          <w:iCs/>
          <w:color w:val="000000"/>
        </w:rPr>
        <w:t>vyplnění</w:t>
      </w:r>
      <w:r w:rsidR="001545A9" w:rsidRPr="00D61D20">
        <w:rPr>
          <w:i/>
          <w:iCs/>
          <w:color w:val="000000"/>
        </w:rPr>
        <w:t xml:space="preserve"> pro Objednatele</w:t>
      </w:r>
      <w:r w:rsidRPr="00D61D20">
        <w:rPr>
          <w:i/>
          <w:iCs/>
          <w:color w:val="000000"/>
        </w:rPr>
        <w:t xml:space="preserve">: </w:t>
      </w:r>
      <w:r w:rsidRPr="00D61D20">
        <w:rPr>
          <w:i/>
          <w:iCs/>
        </w:rPr>
        <w:t>Objednatel z následujícího seznamu odstraní všechny irelevantní důvody. Seznam bude obsahovat pouze platné důvody.</w:t>
      </w:r>
    </w:p>
    <w:p w14:paraId="0FF98D8E" w14:textId="77777777" w:rsidR="00DA4841" w:rsidRPr="00D61D20" w:rsidRDefault="00DA4841" w:rsidP="00EA2657">
      <w:pPr>
        <w:pStyle w:val="ListBullet"/>
      </w:pPr>
      <w:r w:rsidRPr="00D61D20">
        <w:t xml:space="preserve">aktualizace operačního systému, </w:t>
      </w:r>
    </w:p>
    <w:p w14:paraId="37945B84" w14:textId="5EE72A6A" w:rsidR="00DA4841" w:rsidRPr="00D61D20" w:rsidRDefault="00DA4841" w:rsidP="00EA2657">
      <w:pPr>
        <w:pStyle w:val="ListBullet"/>
      </w:pPr>
      <w:r w:rsidRPr="00D61D20">
        <w:t>aktualizace databázového serveru,</w:t>
      </w:r>
    </w:p>
    <w:p w14:paraId="6D4C9D34" w14:textId="0C014C32" w:rsidR="00DA4841" w:rsidRPr="00D61D20" w:rsidRDefault="00DA4841" w:rsidP="00EA2657">
      <w:pPr>
        <w:pStyle w:val="ListBullet"/>
      </w:pPr>
      <w:r w:rsidRPr="00D61D20">
        <w:t>aktualizace aplikačního serveru,</w:t>
      </w:r>
    </w:p>
    <w:p w14:paraId="398EA978" w14:textId="6F5D0AB3" w:rsidR="00DA4841" w:rsidRPr="00D61D20" w:rsidRDefault="00DA4841" w:rsidP="00EA2657">
      <w:pPr>
        <w:pStyle w:val="ListBullet"/>
      </w:pPr>
      <w:r w:rsidRPr="00D61D20">
        <w:t>aktualizace jiných systémových komponent atestačního prostředí,</w:t>
      </w:r>
    </w:p>
    <w:p w14:paraId="31A30496" w14:textId="5188FC13" w:rsidR="00DA4841" w:rsidRPr="00D61D20" w:rsidRDefault="00DA4841" w:rsidP="00EA2657">
      <w:pPr>
        <w:pStyle w:val="ListBullet"/>
      </w:pPr>
      <w:r w:rsidRPr="00D61D20">
        <w:t>aktualizace nastavení nebo integrace eSSL na služby eGovernmentu podle čl. 5 odst. 5 písm. c) v rozsahu vyvolaném změnami těchto rozhraní na straně jejich poskytovatelů,</w:t>
      </w:r>
    </w:p>
    <w:p w14:paraId="0F3B4198" w14:textId="499B39F5" w:rsidR="00DA4841" w:rsidRDefault="00DA4841" w:rsidP="00EA2657">
      <w:pPr>
        <w:pStyle w:val="ListBullet"/>
      </w:pPr>
      <w:r w:rsidRPr="00D61D20">
        <w:t>aktualizace nebo úprava atestačního prostředí vyvolaná požadavky bezpečnosti v souladu s Bezpečnostní politikou Atestačního střediska</w:t>
      </w:r>
      <w:r w:rsidR="00955A3B" w:rsidRPr="00D61D20">
        <w:t>.</w:t>
      </w:r>
      <w:r w:rsidRPr="00D61D20">
        <w:t xml:space="preserve"> </w:t>
      </w:r>
    </w:p>
    <w:p w14:paraId="630B3894" w14:textId="1EDF0A4B" w:rsidR="001A5DC9" w:rsidRDefault="001A5DC9" w:rsidP="0028663A">
      <w:pPr>
        <w:keepNext/>
      </w:pPr>
      <w:r>
        <w:t>Objednatel popíše detailní specifikaci požadovaného aktualizačního zásahu a uvede, zda požaduje součinnost Atestačního střediska při provádění aktualizačního zásahu:</w:t>
      </w:r>
    </w:p>
    <w:p w14:paraId="0B48C874" w14:textId="77777777" w:rsidR="0028663A" w:rsidRDefault="0028663A" w:rsidP="0028663A">
      <w:pPr>
        <w:keepNext/>
        <w:tabs>
          <w:tab w:val="right" w:leader="dot" w:pos="9072"/>
        </w:tabs>
      </w:pPr>
      <w:r>
        <w:tab/>
      </w:r>
    </w:p>
    <w:p w14:paraId="3C3A6DDE" w14:textId="77777777" w:rsidR="0028663A" w:rsidRDefault="0028663A" w:rsidP="0028663A">
      <w:pPr>
        <w:tabs>
          <w:tab w:val="right" w:leader="dot" w:pos="9072"/>
        </w:tabs>
      </w:pPr>
      <w:r>
        <w:tab/>
      </w:r>
    </w:p>
    <w:p w14:paraId="3530357B" w14:textId="77777777" w:rsidR="0028663A" w:rsidRDefault="0028663A" w:rsidP="0028663A">
      <w:pPr>
        <w:tabs>
          <w:tab w:val="right" w:leader="dot" w:pos="9072"/>
        </w:tabs>
      </w:pPr>
      <w:r>
        <w:tab/>
      </w:r>
    </w:p>
    <w:p w14:paraId="636EB64A" w14:textId="6B92F0DD" w:rsidR="007E50EB" w:rsidRDefault="007E50EB" w:rsidP="007E50EB">
      <w:pPr>
        <w:pStyle w:val="Nadpisodstavcebezsla"/>
      </w:pPr>
      <w:r w:rsidRPr="007E50EB">
        <w:lastRenderedPageBreak/>
        <w:t>Odůvodnění nutnosti provedení požadovaného aktualizačního zásahu</w:t>
      </w:r>
    </w:p>
    <w:p w14:paraId="0A0D946B" w14:textId="519A8F5C" w:rsidR="007E50EB" w:rsidRDefault="007E50EB" w:rsidP="0028663A">
      <w:pPr>
        <w:keepNext/>
        <w:rPr>
          <w:i/>
          <w:iCs/>
        </w:rPr>
      </w:pPr>
      <w:r w:rsidRPr="00D61D20">
        <w:rPr>
          <w:i/>
          <w:iCs/>
        </w:rPr>
        <w:t>Objednatel zde uvede důvody, které vedou k nutnosti je provedení požadovaného aktualizačního zásahu, tj. takové důvody, které by mohly způsobit částečnou nebo úplnou nefunkčnost testovaného eSSL</w:t>
      </w:r>
      <w:r w:rsidR="0028663A">
        <w:rPr>
          <w:i/>
          <w:iCs/>
        </w:rPr>
        <w:t>:</w:t>
      </w:r>
    </w:p>
    <w:p w14:paraId="462C7391" w14:textId="77777777" w:rsidR="0028663A" w:rsidRDefault="0028663A" w:rsidP="0028663A">
      <w:pPr>
        <w:keepNext/>
        <w:tabs>
          <w:tab w:val="right" w:leader="dot" w:pos="9072"/>
        </w:tabs>
      </w:pPr>
      <w:r>
        <w:tab/>
      </w:r>
    </w:p>
    <w:p w14:paraId="325A6196" w14:textId="77777777" w:rsidR="0028663A" w:rsidRDefault="0028663A" w:rsidP="0028663A">
      <w:pPr>
        <w:tabs>
          <w:tab w:val="right" w:leader="dot" w:pos="9072"/>
        </w:tabs>
      </w:pPr>
      <w:r>
        <w:tab/>
      </w:r>
    </w:p>
    <w:p w14:paraId="505E7E26" w14:textId="77777777" w:rsidR="0028663A" w:rsidRDefault="0028663A" w:rsidP="0028663A">
      <w:pPr>
        <w:tabs>
          <w:tab w:val="right" w:leader="dot" w:pos="9072"/>
        </w:tabs>
      </w:pPr>
      <w:r>
        <w:tab/>
      </w:r>
    </w:p>
    <w:p w14:paraId="317AA52D" w14:textId="77777777" w:rsidR="0028663A" w:rsidRPr="00D61D20" w:rsidRDefault="0028663A" w:rsidP="007E50EB">
      <w:pPr>
        <w:rPr>
          <w:i/>
          <w:iCs/>
        </w:rPr>
      </w:pPr>
    </w:p>
    <w:p w14:paraId="19965B81" w14:textId="7CF56C4F" w:rsidR="007E50EB" w:rsidRPr="00D61D20" w:rsidRDefault="00CA591F" w:rsidP="007E50EB">
      <w:pPr>
        <w:pStyle w:val="Nadpisodstavcebezsla"/>
      </w:pPr>
      <w:r w:rsidRPr="00D61D20">
        <w:t xml:space="preserve">Požadavek na </w:t>
      </w:r>
      <w:r w:rsidR="007E50EB" w:rsidRPr="00D61D20">
        <w:t>součinnost Atestačního střediska při provádění aktualizačního zásahu</w:t>
      </w:r>
    </w:p>
    <w:p w14:paraId="6E49093C" w14:textId="19174099" w:rsidR="00CA591F" w:rsidRPr="00D61D20" w:rsidRDefault="00CA591F" w:rsidP="0028663A">
      <w:pPr>
        <w:keepNext/>
        <w:rPr>
          <w:i/>
          <w:iCs/>
        </w:rPr>
      </w:pPr>
      <w:r w:rsidRPr="00D61D20">
        <w:rPr>
          <w:i/>
          <w:iCs/>
        </w:rPr>
        <w:t xml:space="preserve">V případě, že </w:t>
      </w:r>
      <w:r w:rsidR="00CF58FF" w:rsidRPr="00D61D20">
        <w:rPr>
          <w:i/>
          <w:iCs/>
        </w:rPr>
        <w:t xml:space="preserve">Objednatel </w:t>
      </w:r>
      <w:r w:rsidRPr="00D61D20">
        <w:rPr>
          <w:i/>
          <w:iCs/>
        </w:rPr>
        <w:t xml:space="preserve">požaduje součinnost </w:t>
      </w:r>
      <w:r w:rsidR="00CF58FF" w:rsidRPr="00D61D20">
        <w:rPr>
          <w:i/>
          <w:iCs/>
        </w:rPr>
        <w:t xml:space="preserve">Atestačního </w:t>
      </w:r>
      <w:r w:rsidRPr="00D61D20">
        <w:rPr>
          <w:i/>
          <w:iCs/>
        </w:rPr>
        <w:t>střediska při provádění aktualizačního zásahu Objednatelem, popíše v tomto odstavci:</w:t>
      </w:r>
    </w:p>
    <w:p w14:paraId="0BC23CD7" w14:textId="09D532D6" w:rsidR="00CA591F" w:rsidRDefault="00CA591F" w:rsidP="0028663A">
      <w:pPr>
        <w:pStyle w:val="ListBullet"/>
        <w:keepNext/>
      </w:pPr>
      <w:r w:rsidRPr="00CA591F">
        <w:t>zdůvodnění tohoto požadavku</w:t>
      </w:r>
    </w:p>
    <w:p w14:paraId="530BF4FD" w14:textId="0076F7F4" w:rsidR="00CA591F" w:rsidRDefault="00CA591F" w:rsidP="0028663A">
      <w:pPr>
        <w:pStyle w:val="ListBullet"/>
        <w:keepNext/>
      </w:pPr>
      <w:r w:rsidRPr="00CA591F">
        <w:t>požadavky na součinnost</w:t>
      </w:r>
    </w:p>
    <w:p w14:paraId="0B6EC1A3" w14:textId="349A607E" w:rsidR="00CA591F" w:rsidRDefault="0028663A" w:rsidP="0028663A">
      <w:pPr>
        <w:tabs>
          <w:tab w:val="right" w:leader="dot" w:pos="9072"/>
        </w:tabs>
      </w:pPr>
      <w:r>
        <w:tab/>
      </w:r>
    </w:p>
    <w:p w14:paraId="21748A4E" w14:textId="51DD0994" w:rsidR="0028663A" w:rsidRDefault="0028663A" w:rsidP="0028663A">
      <w:pPr>
        <w:tabs>
          <w:tab w:val="right" w:leader="dot" w:pos="9072"/>
        </w:tabs>
      </w:pPr>
      <w:r>
        <w:tab/>
      </w:r>
    </w:p>
    <w:p w14:paraId="27C562EF" w14:textId="01AAB983" w:rsidR="0028663A" w:rsidRDefault="0028663A" w:rsidP="0028663A">
      <w:pPr>
        <w:tabs>
          <w:tab w:val="right" w:leader="dot" w:pos="9072"/>
        </w:tabs>
      </w:pPr>
      <w:r>
        <w:tab/>
      </w:r>
    </w:p>
    <w:p w14:paraId="0D9B8FC3" w14:textId="77777777" w:rsidR="0028663A" w:rsidRDefault="0028663A" w:rsidP="0028663A">
      <w:pPr>
        <w:tabs>
          <w:tab w:val="right" w:leader="dot" w:pos="9072"/>
        </w:tabs>
      </w:pPr>
    </w:p>
    <w:p w14:paraId="609BCE8D" w14:textId="30CCAADE" w:rsidR="00CF58FF" w:rsidRDefault="00D61D20" w:rsidP="00D61D20">
      <w:pPr>
        <w:pStyle w:val="Nadpisodstavcebezsla"/>
      </w:pPr>
      <w:r w:rsidRPr="00876AAB">
        <w:rPr>
          <w:iCs/>
          <w:sz w:val="24"/>
          <w:szCs w:val="20"/>
        </w:rPr>
        <w:t>Další postup</w:t>
      </w:r>
    </w:p>
    <w:p w14:paraId="43C92D1E" w14:textId="1BB504B5" w:rsidR="007E50EB" w:rsidRPr="00CF58FF" w:rsidRDefault="00A511E3" w:rsidP="007E50EB">
      <w:fldSimple w:instr=" INCLUDETEXT &quot;c:\\Data\\CAS\\atest\\-support\\Fragmenty.docx&quot; footer ">
        <w:bookmarkStart w:id="2" w:name="footer"/>
        <w:r w:rsidRPr="008F52A3">
          <w:rPr>
            <w:i/>
            <w:iCs/>
            <w:szCs w:val="18"/>
          </w:rPr>
          <w:t>Vyplněný a podepsaný formulář zašlete do datové schránky Atestačního střediska. Objednatel, který nemá datovou schránku, může využít elektronickou adresu podatelny atestace@agenturacas.gov.cz.</w:t>
        </w:r>
        <w:bookmarkEnd w:id="2"/>
      </w:fldSimple>
    </w:p>
    <w:p w14:paraId="3A9D6ACF" w14:textId="2E589646" w:rsidR="0049157E" w:rsidRDefault="0049157E" w:rsidP="00122FFD"/>
    <w:p w14:paraId="17388639" w14:textId="77777777" w:rsidR="00A511E3" w:rsidRPr="008F52A3" w:rsidRDefault="006F4BFE" w:rsidP="00364ABD">
      <w:pPr>
        <w:pStyle w:val="NazevKapitoly"/>
      </w:pPr>
      <w:r>
        <w:fldChar w:fldCharType="begin"/>
      </w:r>
      <w:r>
        <w:instrText xml:space="preserve"> INCLUDETEXT "c:\\Data\\CAS\\atest\\-support\\Fragmenty.docx" podpisOb </w:instrText>
      </w:r>
      <w:r>
        <w:fldChar w:fldCharType="separate"/>
      </w:r>
      <w:bookmarkStart w:id="3" w:name="podpisOb"/>
      <w:r w:rsidR="00A511E3" w:rsidRPr="008F52A3">
        <w:t>Podpisová doložka</w:t>
      </w:r>
    </w:p>
    <w:p w14:paraId="6E81E7E9" w14:textId="77777777" w:rsidR="00A511E3" w:rsidRPr="008F52A3" w:rsidRDefault="00A511E3" w:rsidP="00F1623D">
      <w:pPr>
        <w:keepNext/>
        <w:keepLines/>
        <w:spacing w:before="300"/>
      </w:pPr>
      <w:r w:rsidRPr="008F52A3">
        <w:t>V __________________ dne _________</w:t>
      </w:r>
    </w:p>
    <w:p w14:paraId="08AAC01F" w14:textId="77777777" w:rsidR="00A511E3" w:rsidRPr="008F52A3" w:rsidRDefault="00A511E3" w:rsidP="00BB5F24">
      <w:pPr>
        <w:keepNext/>
        <w:keepLines/>
        <w:spacing w:before="1800" w:after="0" w:line="240" w:lineRule="auto"/>
      </w:pPr>
      <w:r w:rsidRPr="008F52A3">
        <w:t>__________________________</w:t>
      </w:r>
    </w:p>
    <w:p w14:paraId="19991D16" w14:textId="77777777" w:rsidR="00A511E3" w:rsidRPr="008F52A3" w:rsidRDefault="00A511E3" w:rsidP="00F1623D">
      <w:pPr>
        <w:keepNext/>
        <w:keepLines/>
        <w:spacing w:after="0" w:line="240" w:lineRule="auto"/>
        <w:rPr>
          <w:b/>
          <w:bCs/>
        </w:rPr>
      </w:pPr>
      <w:r w:rsidRPr="008F52A3">
        <w:t xml:space="preserve">Podpis oprávněné osoby </w:t>
      </w:r>
      <w:r w:rsidRPr="008F52A3">
        <w:br/>
        <w:t>Objednatele</w:t>
      </w:r>
    </w:p>
    <w:bookmarkEnd w:id="3"/>
    <w:p w14:paraId="553A8A45" w14:textId="16412AE6" w:rsidR="0049157E" w:rsidRPr="00C44A8F" w:rsidRDefault="006F4BFE" w:rsidP="006F4BFE">
      <w:pPr>
        <w:rPr>
          <w:b/>
          <w:bCs/>
        </w:rPr>
      </w:pPr>
      <w:r>
        <w:fldChar w:fldCharType="end"/>
      </w:r>
    </w:p>
    <w:sectPr w:rsidR="0049157E" w:rsidRPr="00C44A8F" w:rsidSect="0049157E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continuous"/>
      <w:pgSz w:w="11906" w:h="16838"/>
      <w:pgMar w:top="1417" w:right="1417" w:bottom="1135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2F128C" w14:textId="77777777" w:rsidR="00A61CE6" w:rsidRDefault="00A61CE6" w:rsidP="00EB32D8">
      <w:pPr>
        <w:spacing w:after="0" w:line="240" w:lineRule="auto"/>
      </w:pPr>
      <w:r>
        <w:separator/>
      </w:r>
    </w:p>
  </w:endnote>
  <w:endnote w:type="continuationSeparator" w:id="0">
    <w:p w14:paraId="6A251147" w14:textId="77777777" w:rsidR="00A61CE6" w:rsidRDefault="00A61CE6" w:rsidP="00EB32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6909C6" w14:textId="77777777" w:rsidR="00786C46" w:rsidRDefault="00786C4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D28505" w14:textId="0AE22CFB" w:rsidR="00887EF6" w:rsidRDefault="00887EF6" w:rsidP="00887EF6">
    <w:pPr>
      <w:pStyle w:val="Footer"/>
      <w:tabs>
        <w:tab w:val="clear" w:pos="4536"/>
        <w:tab w:val="left" w:pos="494"/>
      </w:tabs>
      <w:rPr>
        <w:sz w:val="16"/>
        <w:szCs w:val="20"/>
      </w:rPr>
    </w:pPr>
    <w:r>
      <w:rPr>
        <w:sz w:val="16"/>
        <w:szCs w:val="20"/>
      </w:rPr>
      <w:t>Kód F21, verze: 1.1.</w:t>
    </w:r>
    <w:r w:rsidR="00C4402B">
      <w:rPr>
        <w:sz w:val="16"/>
        <w:szCs w:val="20"/>
      </w:rPr>
      <w:t>1</w:t>
    </w:r>
    <w:r>
      <w:rPr>
        <w:sz w:val="16"/>
        <w:szCs w:val="20"/>
      </w:rPr>
      <w:t xml:space="preserve"> Bezpečnostní klasifikace: Nevyplněná šablona je Veřejný dokument, vyplněná šablona je Důvěrný dokument</w:t>
    </w:r>
  </w:p>
  <w:p w14:paraId="154FF4BD" w14:textId="07023C14" w:rsidR="00EB32D8" w:rsidRDefault="00887EF6" w:rsidP="00D61D20">
    <w:pPr>
      <w:pStyle w:val="Footer"/>
      <w:tabs>
        <w:tab w:val="clear" w:pos="4536"/>
        <w:tab w:val="left" w:pos="494"/>
      </w:tabs>
    </w:pPr>
    <w:r>
      <w:tab/>
    </w:r>
    <w:r w:rsidR="005B7234">
      <w:tab/>
    </w:r>
    <w:r w:rsidR="006F4BFE">
      <w:fldChar w:fldCharType="begin"/>
    </w:r>
    <w:r w:rsidR="006F4BFE">
      <w:instrText xml:space="preserve"> INCLUDETEXT "c:\\Data\\CAS\\atest\\-support\\Fragmenty.docx" pages </w:instrText>
    </w:r>
    <w:r w:rsidR="006F4BFE">
      <w:fldChar w:fldCharType="separate"/>
    </w:r>
    <w:bookmarkStart w:id="5" w:name="pages"/>
    <w:r w:rsidR="002861C1">
      <w:t xml:space="preserve">Str. </w:t>
    </w:r>
    <w:r w:rsidR="002861C1">
      <w:fldChar w:fldCharType="begin"/>
    </w:r>
    <w:r w:rsidR="002861C1">
      <w:instrText xml:space="preserve"> page </w:instrText>
    </w:r>
    <w:r w:rsidR="002861C1">
      <w:fldChar w:fldCharType="separate"/>
    </w:r>
    <w:r w:rsidR="00A73569">
      <w:t>2</w:t>
    </w:r>
    <w:r w:rsidR="002861C1">
      <w:fldChar w:fldCharType="end"/>
    </w:r>
    <w:r w:rsidR="002861C1">
      <w:t xml:space="preserve"> / </w:t>
    </w:r>
    <w:r w:rsidR="002861C1">
      <w:fldChar w:fldCharType="begin"/>
    </w:r>
    <w:r w:rsidR="002861C1">
      <w:instrText xml:space="preserve"> numpages </w:instrText>
    </w:r>
    <w:r w:rsidR="002861C1">
      <w:fldChar w:fldCharType="separate"/>
    </w:r>
    <w:r w:rsidR="00A73569">
      <w:t>2</w:t>
    </w:r>
    <w:r w:rsidR="002861C1">
      <w:fldChar w:fldCharType="end"/>
    </w:r>
    <w:bookmarkEnd w:id="5"/>
    <w:r w:rsidR="006F4BFE"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3030E9" w14:textId="77777777" w:rsidR="00786C46" w:rsidRDefault="00786C4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20B8C7" w14:textId="77777777" w:rsidR="00A61CE6" w:rsidRDefault="00A61CE6" w:rsidP="00EB32D8">
      <w:pPr>
        <w:spacing w:after="0" w:line="240" w:lineRule="auto"/>
      </w:pPr>
      <w:r>
        <w:separator/>
      </w:r>
    </w:p>
  </w:footnote>
  <w:footnote w:type="continuationSeparator" w:id="0">
    <w:p w14:paraId="066BBDF4" w14:textId="77777777" w:rsidR="00A61CE6" w:rsidRDefault="00A61CE6" w:rsidP="00EB32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E7DA6A" w14:textId="77777777" w:rsidR="00786C46" w:rsidRDefault="00786C4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8E25B1" w14:textId="77777777" w:rsidR="00D61D20" w:rsidRDefault="00475255" w:rsidP="00DC1A3C">
    <w:pPr>
      <w:pStyle w:val="Header"/>
      <w:rPr>
        <w:rFonts w:asciiTheme="majorHAnsi" w:hAnsiTheme="majorHAnsi" w:cstheme="majorHAnsi"/>
        <w:sz w:val="32"/>
        <w:szCs w:val="32"/>
      </w:rPr>
    </w:pPr>
    <w:r>
      <w:fldChar w:fldCharType="begin"/>
    </w:r>
    <w:r>
      <w:instrText>INCLUDETEXT "c:\\Data\\CAS\\atest\\-support\\Fragmenty.docx" fhead</w:instrText>
    </w:r>
    <w:r w:rsidR="00D61D20">
      <w:instrText>Public</w:instrText>
    </w:r>
    <w:r>
      <w:instrText xml:space="preserve"> </w:instrText>
    </w:r>
    <w:r>
      <w:fldChar w:fldCharType="separate"/>
    </w:r>
    <w:bookmarkStart w:id="4" w:name="fheadPublic"/>
    <w:r w:rsidR="00D61D20">
      <w:rPr>
        <w:noProof/>
      </w:rPr>
      <w:drawing>
        <wp:inline distT="0" distB="0" distL="0" distR="0" wp14:anchorId="441D0DDB" wp14:editId="29A952DE">
          <wp:extent cx="2294890" cy="607695"/>
          <wp:effectExtent l="0" t="0" r="0" b="1905"/>
          <wp:docPr id="2010014989" name="Obráze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94890" cy="6076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D61D20">
      <w:tab/>
    </w:r>
    <w:r w:rsidR="00D61D20">
      <w:tab/>
    </w:r>
    <w:r w:rsidR="00D61D20">
      <w:rPr>
        <w:rFonts w:asciiTheme="majorHAnsi" w:hAnsiTheme="majorHAnsi" w:cstheme="majorHAnsi"/>
        <w:sz w:val="32"/>
        <w:szCs w:val="32"/>
      </w:rPr>
      <w:t>Atestace ESSL</w:t>
    </w:r>
  </w:p>
  <w:bookmarkEnd w:id="4"/>
  <w:p w14:paraId="0023C539" w14:textId="4FE7D81E" w:rsidR="00EB32D8" w:rsidRPr="00475255" w:rsidRDefault="00475255" w:rsidP="002861C1">
    <w:r>
      <w:fldChar w:fldCharType="end"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1BE8E3" w14:textId="77777777" w:rsidR="00786C46" w:rsidRDefault="00786C4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0D96B280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308CF470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14DB4428"/>
    <w:multiLevelType w:val="multilevel"/>
    <w:tmpl w:val="5D5636B2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pStyle w:val="ListBullet2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pStyle w:val="ListBullet3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pStyle w:val="ListBullet4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0F0508"/>
    <w:multiLevelType w:val="multilevel"/>
    <w:tmpl w:val="02723490"/>
    <w:styleLink w:val="S1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bullet"/>
      <w:lvlText w:val=""/>
      <w:lvlJc w:val="left"/>
      <w:pPr>
        <w:ind w:left="1080" w:hanging="360"/>
      </w:pPr>
      <w:rPr>
        <w:rFonts w:ascii="Symbol" w:hAnsi="Symbol" w:hint="default"/>
      </w:rPr>
    </w:lvl>
    <w:lvl w:ilvl="3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4">
      <w:start w:val="1"/>
      <w:numFmt w:val="bullet"/>
      <w:lvlText w:val="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" w15:restartNumberingAfterBreak="0">
    <w:nsid w:val="2A355C02"/>
    <w:multiLevelType w:val="multilevel"/>
    <w:tmpl w:val="2F0AF280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pStyle w:val="InstVardesc"/>
      <w:lvlText w:val="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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pStyle w:val="ListBullet5"/>
      <w:lvlText w:val="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5" w15:restartNumberingAfterBreak="0">
    <w:nsid w:val="35AF4605"/>
    <w:multiLevelType w:val="hybridMultilevel"/>
    <w:tmpl w:val="DB7E2170"/>
    <w:lvl w:ilvl="0" w:tplc="DE8061EA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9757489"/>
    <w:multiLevelType w:val="hybridMultilevel"/>
    <w:tmpl w:val="DD84C498"/>
    <w:lvl w:ilvl="0" w:tplc="DE8061EA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C1114DE"/>
    <w:multiLevelType w:val="multilevel"/>
    <w:tmpl w:val="1FB6E2E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pStyle w:val="ListNumber2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pStyle w:val="ListNumber3"/>
      <w:lvlText w:val="%3"/>
      <w:lvlJc w:val="left"/>
      <w:pPr>
        <w:ind w:left="1080" w:hanging="360"/>
      </w:pPr>
      <w:rPr>
        <w:rFonts w:hint="default"/>
      </w:rPr>
    </w:lvl>
    <w:lvl w:ilvl="3">
      <w:start w:val="1"/>
      <w:numFmt w:val="lowerRoman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8" w15:restartNumberingAfterBreak="1">
    <w:nsid w:val="41547918"/>
    <w:multiLevelType w:val="hybridMultilevel"/>
    <w:tmpl w:val="B27CBE2C"/>
    <w:lvl w:ilvl="0" w:tplc="B64ADB04">
      <w:start w:val="30"/>
      <w:numFmt w:val="bullet"/>
      <w:lvlText w:val=""/>
      <w:lvlJc w:val="left"/>
      <w:pPr>
        <w:ind w:left="720" w:hanging="360"/>
      </w:pPr>
      <w:rPr>
        <w:rFonts w:ascii="Wingdings 2" w:eastAsiaTheme="minorHAnsi" w:hAnsi="Wingdings 2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72F4282"/>
    <w:multiLevelType w:val="multilevel"/>
    <w:tmpl w:val="471685E6"/>
    <w:lvl w:ilvl="0">
      <w:start w:val="1"/>
      <w:numFmt w:val="decimal"/>
      <w:pStyle w:val="Heading1"/>
      <w:lvlText w:val="%1"/>
      <w:lvlJc w:val="left"/>
      <w:pPr>
        <w:ind w:left="52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10" w15:restartNumberingAfterBreak="0">
    <w:nsid w:val="67B30106"/>
    <w:multiLevelType w:val="hybridMultilevel"/>
    <w:tmpl w:val="C8062F54"/>
    <w:lvl w:ilvl="0" w:tplc="2F3A503C">
      <w:start w:val="1"/>
      <w:numFmt w:val="decimal"/>
      <w:pStyle w:val="Bodchecklistu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6E1856F6"/>
    <w:multiLevelType w:val="multilevel"/>
    <w:tmpl w:val="D034F7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1">
    <w:nsid w:val="6E410DD5"/>
    <w:multiLevelType w:val="hybridMultilevel"/>
    <w:tmpl w:val="A7446D2E"/>
    <w:lvl w:ilvl="0" w:tplc="02A268F2">
      <w:start w:val="30"/>
      <w:numFmt w:val="bullet"/>
      <w:lvlText w:val=""/>
      <w:lvlJc w:val="left"/>
      <w:pPr>
        <w:ind w:left="720" w:hanging="360"/>
      </w:pPr>
      <w:rPr>
        <w:rFonts w:ascii="Wingdings 2" w:eastAsiaTheme="minorHAnsi" w:hAnsi="Wingdings 2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5807365">
    <w:abstractNumId w:val="8"/>
  </w:num>
  <w:num w:numId="2" w16cid:durableId="1564481503">
    <w:abstractNumId w:val="12"/>
  </w:num>
  <w:num w:numId="3" w16cid:durableId="1559976183">
    <w:abstractNumId w:val="5"/>
  </w:num>
  <w:num w:numId="4" w16cid:durableId="1958364369">
    <w:abstractNumId w:val="6"/>
  </w:num>
  <w:num w:numId="5" w16cid:durableId="1110321002">
    <w:abstractNumId w:val="9"/>
  </w:num>
  <w:num w:numId="6" w16cid:durableId="1411464253">
    <w:abstractNumId w:val="11"/>
    <w:lvlOverride w:ilvl="0">
      <w:startOverride w:val="1"/>
    </w:lvlOverride>
  </w:num>
  <w:num w:numId="7" w16cid:durableId="951404128">
    <w:abstractNumId w:val="7"/>
  </w:num>
  <w:num w:numId="8" w16cid:durableId="233397048">
    <w:abstractNumId w:val="3"/>
  </w:num>
  <w:num w:numId="9" w16cid:durableId="914164515">
    <w:abstractNumId w:val="2"/>
  </w:num>
  <w:num w:numId="10" w16cid:durableId="1876455391">
    <w:abstractNumId w:val="4"/>
  </w:num>
  <w:num w:numId="11" w16cid:durableId="31746467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290821236">
    <w:abstractNumId w:val="1"/>
  </w:num>
  <w:num w:numId="13" w16cid:durableId="1355688578">
    <w:abstractNumId w:val="0"/>
  </w:num>
  <w:num w:numId="14" w16cid:durableId="184964106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attachedTemplate r:id="rId1"/>
  <w:linkStyles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32D8"/>
    <w:rsid w:val="00010BE1"/>
    <w:rsid w:val="00073D10"/>
    <w:rsid w:val="00093C18"/>
    <w:rsid w:val="000A0F99"/>
    <w:rsid w:val="000C6479"/>
    <w:rsid w:val="000D53A6"/>
    <w:rsid w:val="000F5C11"/>
    <w:rsid w:val="00122FFD"/>
    <w:rsid w:val="001545A9"/>
    <w:rsid w:val="001A5DC9"/>
    <w:rsid w:val="001F1FCE"/>
    <w:rsid w:val="00225133"/>
    <w:rsid w:val="00252A34"/>
    <w:rsid w:val="002861C1"/>
    <w:rsid w:val="0028663A"/>
    <w:rsid w:val="002C0B9A"/>
    <w:rsid w:val="002D6E44"/>
    <w:rsid w:val="003541CE"/>
    <w:rsid w:val="003571EA"/>
    <w:rsid w:val="003628A9"/>
    <w:rsid w:val="003C3A2D"/>
    <w:rsid w:val="003D4393"/>
    <w:rsid w:val="003E77B6"/>
    <w:rsid w:val="004230B3"/>
    <w:rsid w:val="004243BB"/>
    <w:rsid w:val="00475255"/>
    <w:rsid w:val="0049157E"/>
    <w:rsid w:val="004A3DB6"/>
    <w:rsid w:val="004C3BEE"/>
    <w:rsid w:val="00523D52"/>
    <w:rsid w:val="00540337"/>
    <w:rsid w:val="00544C66"/>
    <w:rsid w:val="0058046F"/>
    <w:rsid w:val="005B02A7"/>
    <w:rsid w:val="005B7234"/>
    <w:rsid w:val="00643C80"/>
    <w:rsid w:val="00665AE0"/>
    <w:rsid w:val="00683B45"/>
    <w:rsid w:val="006E58FF"/>
    <w:rsid w:val="006F4BFE"/>
    <w:rsid w:val="007020A7"/>
    <w:rsid w:val="00727C59"/>
    <w:rsid w:val="00786C46"/>
    <w:rsid w:val="007D3A7F"/>
    <w:rsid w:val="007E50EB"/>
    <w:rsid w:val="0082073A"/>
    <w:rsid w:val="0082212B"/>
    <w:rsid w:val="00876AAB"/>
    <w:rsid w:val="00887CF5"/>
    <w:rsid w:val="00887EF6"/>
    <w:rsid w:val="00890EAA"/>
    <w:rsid w:val="008F0BBE"/>
    <w:rsid w:val="00955A3B"/>
    <w:rsid w:val="009923CB"/>
    <w:rsid w:val="009B6C51"/>
    <w:rsid w:val="009E3CA1"/>
    <w:rsid w:val="00A5037E"/>
    <w:rsid w:val="00A511E3"/>
    <w:rsid w:val="00A61CE6"/>
    <w:rsid w:val="00A71D1D"/>
    <w:rsid w:val="00A73569"/>
    <w:rsid w:val="00AB39CA"/>
    <w:rsid w:val="00AB5B22"/>
    <w:rsid w:val="00AC6D31"/>
    <w:rsid w:val="00AD1F20"/>
    <w:rsid w:val="00B339D7"/>
    <w:rsid w:val="00B55ED6"/>
    <w:rsid w:val="00B62D0B"/>
    <w:rsid w:val="00B73A21"/>
    <w:rsid w:val="00BD1004"/>
    <w:rsid w:val="00C419BA"/>
    <w:rsid w:val="00C4402B"/>
    <w:rsid w:val="00C44A8F"/>
    <w:rsid w:val="00C459E0"/>
    <w:rsid w:val="00C5083A"/>
    <w:rsid w:val="00C87E3B"/>
    <w:rsid w:val="00CA591F"/>
    <w:rsid w:val="00CB411D"/>
    <w:rsid w:val="00CC613B"/>
    <w:rsid w:val="00CE3777"/>
    <w:rsid w:val="00CF58FF"/>
    <w:rsid w:val="00D319D6"/>
    <w:rsid w:val="00D61D20"/>
    <w:rsid w:val="00DA4841"/>
    <w:rsid w:val="00DB49C9"/>
    <w:rsid w:val="00DD2BC5"/>
    <w:rsid w:val="00DF1B68"/>
    <w:rsid w:val="00EA2657"/>
    <w:rsid w:val="00EB1456"/>
    <w:rsid w:val="00EB32D8"/>
    <w:rsid w:val="00EC73B4"/>
    <w:rsid w:val="00EE362D"/>
    <w:rsid w:val="00F151D6"/>
    <w:rsid w:val="00F35BDE"/>
    <w:rsid w:val="00F35C20"/>
    <w:rsid w:val="00F52C48"/>
    <w:rsid w:val="00F7114F"/>
    <w:rsid w:val="00F74A23"/>
    <w:rsid w:val="00FA0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018CA7F9"/>
  <w15:chartTrackingRefBased/>
  <w15:docId w15:val="{89F4C477-FDA1-47F5-914F-12AD3E58B6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3569"/>
    <w:pPr>
      <w:suppressAutoHyphens/>
      <w:spacing w:before="90" w:after="90"/>
      <w:jc w:val="both"/>
    </w:pPr>
  </w:style>
  <w:style w:type="paragraph" w:styleId="Heading1">
    <w:name w:val="heading 1"/>
    <w:basedOn w:val="Normal"/>
    <w:next w:val="Normal"/>
    <w:link w:val="Heading1Char"/>
    <w:uiPriority w:val="9"/>
    <w:qFormat/>
    <w:rsid w:val="00A73569"/>
    <w:pPr>
      <w:keepNext/>
      <w:keepLines/>
      <w:numPr>
        <w:numId w:val="5"/>
      </w:numPr>
      <w:spacing w:before="240" w:after="240"/>
      <w:outlineLvl w:val="0"/>
    </w:pPr>
    <w:rPr>
      <w:rFonts w:asciiTheme="majorHAnsi" w:eastAsiaTheme="majorEastAsia" w:hAnsiTheme="majorHAnsi" w:cstheme="majorBidi"/>
      <w:b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73569"/>
    <w:pPr>
      <w:keepNext/>
      <w:keepLines/>
      <w:numPr>
        <w:ilvl w:val="1"/>
        <w:numId w:val="5"/>
      </w:numPr>
      <w:spacing w:before="240" w:after="100"/>
      <w:outlineLvl w:val="1"/>
    </w:pPr>
    <w:rPr>
      <w:rFonts w:asciiTheme="majorHAnsi" w:eastAsiaTheme="majorEastAsia" w:hAnsiTheme="majorHAnsi" w:cstheme="majorBidi"/>
      <w:b/>
      <w:sz w:val="24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73569"/>
    <w:pPr>
      <w:keepNext/>
      <w:keepLines/>
      <w:numPr>
        <w:ilvl w:val="2"/>
        <w:numId w:val="5"/>
      </w:numPr>
      <w:spacing w:before="240" w:after="100"/>
      <w:outlineLvl w:val="2"/>
    </w:pPr>
    <w:rPr>
      <w:rFonts w:asciiTheme="majorHAnsi" w:eastAsiaTheme="majorEastAsia" w:hAnsiTheme="majorHAnsi" w:cstheme="majorBidi"/>
      <w:b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A73569"/>
    <w:pPr>
      <w:keepNext/>
      <w:keepLines/>
      <w:numPr>
        <w:ilvl w:val="3"/>
        <w:numId w:val="5"/>
      </w:numPr>
      <w:spacing w:before="240" w:after="100"/>
      <w:outlineLvl w:val="3"/>
    </w:pPr>
    <w:rPr>
      <w:rFonts w:asciiTheme="majorHAnsi" w:eastAsiaTheme="majorEastAsia" w:hAnsiTheme="majorHAnsi" w:cstheme="majorBidi"/>
      <w:b/>
      <w:iCs/>
      <w:lang w:val="en-US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A73569"/>
    <w:pPr>
      <w:keepNext/>
      <w:keepLines/>
      <w:numPr>
        <w:ilvl w:val="4"/>
        <w:numId w:val="5"/>
      </w:numPr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73569"/>
    <w:pPr>
      <w:keepNext/>
      <w:keepLines/>
      <w:numPr>
        <w:ilvl w:val="5"/>
        <w:numId w:val="5"/>
      </w:numPr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73569"/>
    <w:pPr>
      <w:keepNext/>
      <w:keepLines/>
      <w:numPr>
        <w:ilvl w:val="6"/>
        <w:numId w:val="5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73569"/>
    <w:pPr>
      <w:keepNext/>
      <w:keepLines/>
      <w:numPr>
        <w:ilvl w:val="7"/>
        <w:numId w:val="5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73569"/>
    <w:pPr>
      <w:keepNext/>
      <w:keepLines/>
      <w:numPr>
        <w:ilvl w:val="8"/>
        <w:numId w:val="5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  <w:rsid w:val="00A73569"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  <w:rsid w:val="00A73569"/>
  </w:style>
  <w:style w:type="paragraph" w:styleId="Header">
    <w:name w:val="header"/>
    <w:basedOn w:val="Normal"/>
    <w:link w:val="HeaderChar"/>
    <w:uiPriority w:val="99"/>
    <w:unhideWhenUsed/>
    <w:rsid w:val="00A73569"/>
    <w:pPr>
      <w:pBdr>
        <w:bottom w:val="single" w:sz="4" w:space="1" w:color="auto"/>
      </w:pBdr>
      <w:tabs>
        <w:tab w:val="center" w:pos="4536"/>
        <w:tab w:val="right" w:pos="9072"/>
      </w:tabs>
      <w:spacing w:before="0" w:after="0" w:line="240" w:lineRule="auto"/>
      <w:jc w:val="right"/>
    </w:pPr>
    <w:rPr>
      <w:sz w:val="18"/>
    </w:rPr>
  </w:style>
  <w:style w:type="character" w:customStyle="1" w:styleId="ZhlavChar">
    <w:name w:val="Záhlaví Char"/>
    <w:basedOn w:val="DefaultParagraphFont"/>
    <w:uiPriority w:val="99"/>
    <w:rsid w:val="00727C59"/>
    <w:rPr>
      <w:sz w:val="18"/>
    </w:rPr>
  </w:style>
  <w:style w:type="paragraph" w:styleId="Footer">
    <w:name w:val="footer"/>
    <w:basedOn w:val="Normal"/>
    <w:link w:val="FooterChar"/>
    <w:uiPriority w:val="99"/>
    <w:unhideWhenUsed/>
    <w:rsid w:val="00A73569"/>
    <w:pPr>
      <w:pBdr>
        <w:top w:val="single" w:sz="4" w:space="1" w:color="auto"/>
      </w:pBdr>
      <w:tabs>
        <w:tab w:val="center" w:pos="4536"/>
        <w:tab w:val="right" w:pos="9072"/>
      </w:tabs>
      <w:spacing w:before="0" w:after="0" w:line="240" w:lineRule="auto"/>
    </w:pPr>
    <w:rPr>
      <w:noProof/>
      <w:sz w:val="18"/>
    </w:rPr>
  </w:style>
  <w:style w:type="character" w:customStyle="1" w:styleId="ZpatChar">
    <w:name w:val="Zápatí Char"/>
    <w:basedOn w:val="DefaultParagraphFont"/>
    <w:uiPriority w:val="99"/>
    <w:rsid w:val="00727C59"/>
    <w:rPr>
      <w:noProof/>
      <w:sz w:val="18"/>
    </w:rPr>
  </w:style>
  <w:style w:type="character" w:customStyle="1" w:styleId="Nadpis1Char">
    <w:name w:val="Nadpis 1 Char"/>
    <w:basedOn w:val="DefaultParagraphFont"/>
    <w:uiPriority w:val="9"/>
    <w:rsid w:val="00727C59"/>
    <w:rPr>
      <w:rFonts w:asciiTheme="majorHAnsi" w:eastAsiaTheme="majorEastAsia" w:hAnsiTheme="majorHAnsi" w:cstheme="majorBidi"/>
      <w:b/>
      <w:sz w:val="28"/>
      <w:szCs w:val="32"/>
    </w:rPr>
  </w:style>
  <w:style w:type="table" w:styleId="TableGrid">
    <w:name w:val="Table Grid"/>
    <w:basedOn w:val="TableNormal"/>
    <w:uiPriority w:val="39"/>
    <w:rsid w:val="00A73569"/>
    <w:pPr>
      <w:keepLines/>
      <w:suppressAutoHyphens/>
      <w:spacing w:after="0" w:line="240" w:lineRule="auto"/>
    </w:pPr>
    <w:rPr>
      <w:sz w:val="20"/>
    </w:rPr>
    <w:tblPr>
      <w:tblBorders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  <w:insideH w:val="single" w:sz="6" w:space="0" w:color="auto"/>
        <w:insideV w:val="single" w:sz="6" w:space="0" w:color="auto"/>
      </w:tblBorders>
    </w:tblPr>
    <w:trPr>
      <w:cantSplit/>
    </w:trPr>
    <w:tcPr>
      <w:shd w:val="clear" w:color="auto" w:fill="auto"/>
    </w:tcPr>
    <w:tblStylePr w:type="firstRow">
      <w:rPr>
        <w:b/>
      </w:rPr>
    </w:tblStylePr>
  </w:style>
  <w:style w:type="paragraph" w:styleId="ListParagraph">
    <w:name w:val="List Paragraph"/>
    <w:basedOn w:val="Normal"/>
    <w:uiPriority w:val="34"/>
    <w:qFormat/>
    <w:rsid w:val="00A73569"/>
    <w:pPr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A73569"/>
    <w:pPr>
      <w:spacing w:after="0"/>
    </w:pPr>
    <w:rPr>
      <w:szCs w:val="20"/>
    </w:rPr>
  </w:style>
  <w:style w:type="character" w:customStyle="1" w:styleId="TextpoznpodarouChar">
    <w:name w:val="Text pozn. pod čarou Char"/>
    <w:basedOn w:val="DefaultParagraphFont"/>
    <w:uiPriority w:val="99"/>
    <w:semiHidden/>
    <w:rsid w:val="00727C59"/>
    <w:rPr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A73569"/>
    <w:rPr>
      <w:vertAlign w:val="superscript"/>
    </w:rPr>
  </w:style>
  <w:style w:type="character" w:customStyle="1" w:styleId="Nadpis2Char">
    <w:name w:val="Nadpis 2 Char"/>
    <w:basedOn w:val="DefaultParagraphFont"/>
    <w:uiPriority w:val="9"/>
    <w:rsid w:val="00727C59"/>
    <w:rPr>
      <w:rFonts w:asciiTheme="majorHAnsi" w:eastAsiaTheme="majorEastAsia" w:hAnsiTheme="majorHAnsi" w:cstheme="majorBidi"/>
      <w:b/>
      <w:sz w:val="24"/>
      <w:szCs w:val="26"/>
    </w:rPr>
  </w:style>
  <w:style w:type="character" w:customStyle="1" w:styleId="Nadpis3Char">
    <w:name w:val="Nadpis 3 Char"/>
    <w:basedOn w:val="DefaultParagraphFont"/>
    <w:uiPriority w:val="9"/>
    <w:rsid w:val="00727C59"/>
    <w:rPr>
      <w:rFonts w:asciiTheme="majorHAnsi" w:eastAsiaTheme="majorEastAsia" w:hAnsiTheme="majorHAnsi" w:cstheme="majorBidi"/>
      <w:b/>
      <w:szCs w:val="24"/>
    </w:rPr>
  </w:style>
  <w:style w:type="character" w:customStyle="1" w:styleId="Nadpis4Char">
    <w:name w:val="Nadpis 4 Char"/>
    <w:basedOn w:val="DefaultParagraphFont"/>
    <w:uiPriority w:val="9"/>
    <w:rsid w:val="00727C59"/>
    <w:rPr>
      <w:rFonts w:asciiTheme="majorHAnsi" w:eastAsiaTheme="majorEastAsia" w:hAnsiTheme="majorHAnsi" w:cstheme="majorBidi"/>
      <w:b/>
      <w:iCs/>
      <w:lang w:val="en-US"/>
    </w:rPr>
  </w:style>
  <w:style w:type="character" w:customStyle="1" w:styleId="Nadpis5Char">
    <w:name w:val="Nadpis 5 Char"/>
    <w:basedOn w:val="DefaultParagraphFont"/>
    <w:uiPriority w:val="9"/>
    <w:rsid w:val="00727C59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Nadpis6Char">
    <w:name w:val="Nadpis 6 Char"/>
    <w:basedOn w:val="DefaultParagraphFont"/>
    <w:uiPriority w:val="9"/>
    <w:semiHidden/>
    <w:rsid w:val="00727C59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Nadpis7Char">
    <w:name w:val="Nadpis 7 Char"/>
    <w:basedOn w:val="DefaultParagraphFont"/>
    <w:uiPriority w:val="9"/>
    <w:semiHidden/>
    <w:rsid w:val="00727C59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Nadpis8Char">
    <w:name w:val="Nadpis 8 Char"/>
    <w:basedOn w:val="DefaultParagraphFont"/>
    <w:uiPriority w:val="9"/>
    <w:semiHidden/>
    <w:rsid w:val="00727C59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Nadpis9Char">
    <w:name w:val="Nadpis 9 Char"/>
    <w:basedOn w:val="DefaultParagraphFont"/>
    <w:uiPriority w:val="9"/>
    <w:semiHidden/>
    <w:rsid w:val="00727C59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customStyle="1" w:styleId="Nadpisodstavcebezsla">
    <w:name w:val="Nadpis odstavce bez čísla"/>
    <w:basedOn w:val="Normal"/>
    <w:next w:val="Normal"/>
    <w:link w:val="NadpisodstavcebezslaChar"/>
    <w:qFormat/>
    <w:rsid w:val="00A73569"/>
    <w:pPr>
      <w:keepNext/>
      <w:keepLines/>
      <w:spacing w:before="180"/>
    </w:pPr>
    <w:rPr>
      <w:b/>
    </w:rPr>
  </w:style>
  <w:style w:type="paragraph" w:styleId="ListBullet">
    <w:name w:val="List Bullet"/>
    <w:basedOn w:val="Normal"/>
    <w:uiPriority w:val="99"/>
    <w:unhideWhenUsed/>
    <w:rsid w:val="00A73569"/>
    <w:pPr>
      <w:numPr>
        <w:numId w:val="9"/>
      </w:numPr>
      <w:spacing w:after="0"/>
      <w:contextualSpacing/>
      <w:jc w:val="left"/>
    </w:pPr>
  </w:style>
  <w:style w:type="character" w:customStyle="1" w:styleId="NadpisodstavcebezslaChar">
    <w:name w:val="Nadpis odstavce bez čísla Char"/>
    <w:basedOn w:val="DefaultParagraphFont"/>
    <w:link w:val="Nadpisodstavcebezsla"/>
    <w:rsid w:val="00A73569"/>
    <w:rPr>
      <w:b/>
    </w:rPr>
  </w:style>
  <w:style w:type="paragraph" w:customStyle="1" w:styleId="Tabulka">
    <w:name w:val="Tabulka"/>
    <w:basedOn w:val="Caption"/>
    <w:next w:val="Normal"/>
    <w:link w:val="TabulkaChar"/>
    <w:qFormat/>
    <w:rsid w:val="00A73569"/>
    <w:pPr>
      <w:keepNext/>
      <w:keepLines/>
      <w:spacing w:after="0" w:line="240" w:lineRule="auto"/>
      <w:jc w:val="left"/>
    </w:pPr>
  </w:style>
  <w:style w:type="character" w:customStyle="1" w:styleId="TabulkaChar">
    <w:name w:val="Tabulka Char"/>
    <w:basedOn w:val="DefaultParagraphFont"/>
    <w:link w:val="Tabulka"/>
    <w:rsid w:val="00A73569"/>
    <w:rPr>
      <w:i/>
      <w:iCs/>
      <w:color w:val="44546A" w:themeColor="text2"/>
      <w:szCs w:val="18"/>
    </w:rPr>
  </w:style>
  <w:style w:type="paragraph" w:styleId="Caption">
    <w:name w:val="caption"/>
    <w:basedOn w:val="Normal"/>
    <w:next w:val="Normal"/>
    <w:link w:val="CaptionChar"/>
    <w:uiPriority w:val="35"/>
    <w:unhideWhenUsed/>
    <w:qFormat/>
    <w:rsid w:val="00A73569"/>
    <w:pPr>
      <w:spacing w:after="200" w:line="264" w:lineRule="auto"/>
      <w:jc w:val="center"/>
    </w:pPr>
    <w:rPr>
      <w:i/>
      <w:iCs/>
      <w:color w:val="44546A" w:themeColor="text2"/>
      <w:szCs w:val="18"/>
    </w:rPr>
  </w:style>
  <w:style w:type="character" w:customStyle="1" w:styleId="TitulekChar">
    <w:name w:val="Titulek Char"/>
    <w:basedOn w:val="DefaultParagraphFont"/>
    <w:uiPriority w:val="35"/>
    <w:rsid w:val="00727C59"/>
    <w:rPr>
      <w:i/>
      <w:iCs/>
      <w:color w:val="44546A" w:themeColor="text2"/>
      <w:szCs w:val="18"/>
    </w:rPr>
  </w:style>
  <w:style w:type="character" w:customStyle="1" w:styleId="Odkaz">
    <w:name w:val="Odkaz"/>
    <w:basedOn w:val="DefaultParagraphFont"/>
    <w:uiPriority w:val="1"/>
    <w:qFormat/>
    <w:rsid w:val="00A73569"/>
    <w:rPr>
      <w:color w:val="4472C4" w:themeColor="accent1"/>
      <w:u w:val="single"/>
    </w:rPr>
  </w:style>
  <w:style w:type="paragraph" w:styleId="TOC1">
    <w:name w:val="toc 1"/>
    <w:basedOn w:val="Normal"/>
    <w:next w:val="Normal"/>
    <w:autoRedefine/>
    <w:uiPriority w:val="39"/>
    <w:unhideWhenUsed/>
    <w:rsid w:val="00A73569"/>
    <w:pPr>
      <w:keepNext/>
      <w:keepLines/>
      <w:spacing w:before="20" w:after="20"/>
    </w:pPr>
  </w:style>
  <w:style w:type="paragraph" w:styleId="TOC2">
    <w:name w:val="toc 2"/>
    <w:basedOn w:val="Normal"/>
    <w:next w:val="Normal"/>
    <w:autoRedefine/>
    <w:uiPriority w:val="39"/>
    <w:unhideWhenUsed/>
    <w:rsid w:val="00A73569"/>
    <w:pPr>
      <w:keepNext/>
      <w:keepLines/>
      <w:spacing w:before="20" w:after="20"/>
      <w:ind w:left="202"/>
    </w:pPr>
  </w:style>
  <w:style w:type="paragraph" w:styleId="TOC3">
    <w:name w:val="toc 3"/>
    <w:basedOn w:val="Normal"/>
    <w:next w:val="Normal"/>
    <w:autoRedefine/>
    <w:uiPriority w:val="39"/>
    <w:unhideWhenUsed/>
    <w:rsid w:val="00A73569"/>
    <w:pPr>
      <w:keepLines/>
      <w:spacing w:before="20" w:after="20"/>
      <w:ind w:left="403"/>
    </w:pPr>
  </w:style>
  <w:style w:type="paragraph" w:styleId="TOC4">
    <w:name w:val="toc 4"/>
    <w:basedOn w:val="Normal"/>
    <w:next w:val="Normal"/>
    <w:autoRedefine/>
    <w:uiPriority w:val="39"/>
    <w:unhideWhenUsed/>
    <w:rsid w:val="00A73569"/>
    <w:pPr>
      <w:keepLines/>
      <w:spacing w:before="20" w:after="20"/>
      <w:ind w:left="605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A73569"/>
    <w:pPr>
      <w:spacing w:before="20" w:after="20"/>
      <w:ind w:left="799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A73569"/>
    <w:pPr>
      <w:spacing w:before="20" w:after="20"/>
      <w:ind w:left="998"/>
    </w:pPr>
  </w:style>
  <w:style w:type="character" w:customStyle="1" w:styleId="italika">
    <w:name w:val="italika"/>
    <w:uiPriority w:val="1"/>
    <w:qFormat/>
    <w:rsid w:val="00A73569"/>
    <w:rPr>
      <w:i/>
    </w:rPr>
  </w:style>
  <w:style w:type="paragraph" w:styleId="Bibliography">
    <w:name w:val="Bibliography"/>
    <w:basedOn w:val="Normal"/>
    <w:next w:val="Normal"/>
    <w:uiPriority w:val="37"/>
    <w:unhideWhenUsed/>
    <w:rsid w:val="00A73569"/>
  </w:style>
  <w:style w:type="character" w:customStyle="1" w:styleId="Atribut">
    <w:name w:val="Atribut"/>
    <w:basedOn w:val="DefaultParagraphFont"/>
    <w:uiPriority w:val="1"/>
    <w:qFormat/>
    <w:rsid w:val="00A73569"/>
    <w:rPr>
      <w:i/>
      <w:color w:val="auto"/>
      <w:u w:val="single" w:color="4472C4" w:themeColor="accent1"/>
    </w:rPr>
  </w:style>
  <w:style w:type="character" w:customStyle="1" w:styleId="Funkcesystmu">
    <w:name w:val="Funkce systému"/>
    <w:basedOn w:val="DefaultParagraphFont"/>
    <w:uiPriority w:val="1"/>
    <w:qFormat/>
    <w:rsid w:val="00A73569"/>
    <w:rPr>
      <w:i/>
      <w:u w:val="single" w:color="C45911" w:themeColor="accent2" w:themeShade="BF"/>
      <w:bdr w:val="none" w:sz="0" w:space="0" w:color="auto"/>
    </w:rPr>
  </w:style>
  <w:style w:type="character" w:customStyle="1" w:styleId="Button">
    <w:name w:val="Button"/>
    <w:basedOn w:val="DefaultParagraphFont"/>
    <w:uiPriority w:val="1"/>
    <w:qFormat/>
    <w:rsid w:val="00A73569"/>
    <w:rPr>
      <w:i/>
      <w:sz w:val="22"/>
      <w:bdr w:val="dashed" w:sz="4" w:space="0" w:color="auto"/>
    </w:rPr>
  </w:style>
  <w:style w:type="paragraph" w:styleId="NoSpacing">
    <w:name w:val="No Spacing"/>
    <w:uiPriority w:val="1"/>
    <w:qFormat/>
    <w:rsid w:val="00A73569"/>
    <w:pPr>
      <w:spacing w:after="0" w:line="240" w:lineRule="auto"/>
    </w:pPr>
    <w:rPr>
      <w:sz w:val="20"/>
    </w:rPr>
  </w:style>
  <w:style w:type="paragraph" w:customStyle="1" w:styleId="ScenarJakoNormal">
    <w:name w:val="ScenarJakoNormal"/>
    <w:basedOn w:val="NormalniText"/>
    <w:next w:val="NormalTextIAR"/>
    <w:qFormat/>
    <w:rsid w:val="00A73569"/>
    <w:pPr>
      <w:keepNext/>
      <w:spacing w:after="0"/>
    </w:pPr>
    <w:rPr>
      <w:b/>
      <w:color w:val="2E74B5" w:themeColor="accent5" w:themeShade="BF"/>
    </w:rPr>
  </w:style>
  <w:style w:type="character" w:customStyle="1" w:styleId="ScenarCharStyle">
    <w:name w:val="ScenarCharStyle"/>
    <w:basedOn w:val="DefaultParagraphFont"/>
    <w:uiPriority w:val="1"/>
    <w:qFormat/>
    <w:rsid w:val="00A73569"/>
    <w:rPr>
      <w:color w:val="auto"/>
    </w:rPr>
  </w:style>
  <w:style w:type="character" w:styleId="Strong">
    <w:name w:val="Strong"/>
    <w:basedOn w:val="DefaultParagraphFont"/>
    <w:uiPriority w:val="22"/>
    <w:qFormat/>
    <w:rsid w:val="00A73569"/>
    <w:rPr>
      <w:b/>
      <w:bCs/>
    </w:rPr>
  </w:style>
  <w:style w:type="paragraph" w:customStyle="1" w:styleId="NormalniText">
    <w:name w:val="NormalniText"/>
    <w:basedOn w:val="Normal"/>
    <w:qFormat/>
    <w:rsid w:val="00A73569"/>
  </w:style>
  <w:style w:type="paragraph" w:customStyle="1" w:styleId="NormalTextIAR">
    <w:name w:val="NormalTextIAR"/>
    <w:basedOn w:val="Normal"/>
    <w:qFormat/>
    <w:rsid w:val="00A73569"/>
    <w:pPr>
      <w:spacing w:before="0" w:after="0"/>
    </w:pPr>
  </w:style>
  <w:style w:type="paragraph" w:styleId="ListBullet2">
    <w:name w:val="List Bullet 2"/>
    <w:basedOn w:val="Normal"/>
    <w:uiPriority w:val="99"/>
    <w:unhideWhenUsed/>
    <w:rsid w:val="00A73569"/>
    <w:pPr>
      <w:numPr>
        <w:ilvl w:val="1"/>
        <w:numId w:val="9"/>
      </w:numPr>
      <w:spacing w:before="0" w:after="0"/>
      <w:contextualSpacing/>
    </w:pPr>
  </w:style>
  <w:style w:type="paragraph" w:styleId="NormalWeb">
    <w:name w:val="Normal (Web)"/>
    <w:basedOn w:val="Normal"/>
    <w:uiPriority w:val="99"/>
    <w:semiHidden/>
    <w:unhideWhenUsed/>
    <w:rsid w:val="00A73569"/>
    <w:rPr>
      <w:rFonts w:ascii="Times New Roman" w:hAnsi="Times New Roman" w:cs="Times New Roman"/>
      <w:sz w:val="24"/>
      <w:szCs w:val="24"/>
    </w:rPr>
  </w:style>
  <w:style w:type="paragraph" w:styleId="ListBullet3">
    <w:name w:val="List Bullet 3"/>
    <w:basedOn w:val="Normal"/>
    <w:uiPriority w:val="99"/>
    <w:unhideWhenUsed/>
    <w:rsid w:val="00A73569"/>
    <w:pPr>
      <w:numPr>
        <w:ilvl w:val="2"/>
        <w:numId w:val="9"/>
      </w:numPr>
      <w:spacing w:before="0" w:after="0" w:line="240" w:lineRule="auto"/>
      <w:contextualSpacing/>
    </w:pPr>
  </w:style>
  <w:style w:type="paragraph" w:styleId="ListBullet4">
    <w:name w:val="List Bullet 4"/>
    <w:basedOn w:val="Normal"/>
    <w:uiPriority w:val="99"/>
    <w:unhideWhenUsed/>
    <w:rsid w:val="00A73569"/>
    <w:pPr>
      <w:numPr>
        <w:ilvl w:val="3"/>
        <w:numId w:val="9"/>
      </w:numPr>
      <w:spacing w:before="0" w:after="0" w:line="240" w:lineRule="auto"/>
      <w:contextualSpacing/>
    </w:pPr>
  </w:style>
  <w:style w:type="paragraph" w:styleId="ListBullet5">
    <w:name w:val="List Bullet 5"/>
    <w:basedOn w:val="Normal"/>
    <w:uiPriority w:val="99"/>
    <w:unhideWhenUsed/>
    <w:rsid w:val="00A73569"/>
    <w:pPr>
      <w:numPr>
        <w:ilvl w:val="4"/>
        <w:numId w:val="10"/>
      </w:numPr>
      <w:contextualSpacing/>
    </w:pPr>
  </w:style>
  <w:style w:type="numbering" w:customStyle="1" w:styleId="S1">
    <w:name w:val="S1"/>
    <w:uiPriority w:val="99"/>
    <w:rsid w:val="00A73569"/>
    <w:pPr>
      <w:numPr>
        <w:numId w:val="8"/>
      </w:numPr>
    </w:pPr>
  </w:style>
  <w:style w:type="paragraph" w:customStyle="1" w:styleId="Code">
    <w:name w:val="Code"/>
    <w:basedOn w:val="NormalIndent"/>
    <w:next w:val="NormalniText"/>
    <w:link w:val="CodeChar"/>
    <w:qFormat/>
    <w:rsid w:val="00A73569"/>
    <w:pPr>
      <w:spacing w:before="0" w:after="0" w:line="240" w:lineRule="auto"/>
      <w:ind w:left="0"/>
    </w:pPr>
    <w:rPr>
      <w:color w:val="0070C0"/>
    </w:rPr>
  </w:style>
  <w:style w:type="character" w:customStyle="1" w:styleId="CodeChar">
    <w:name w:val="Code Char"/>
    <w:basedOn w:val="DefaultParagraphFont"/>
    <w:link w:val="Code"/>
    <w:rsid w:val="00A73569"/>
    <w:rPr>
      <w:color w:val="0070C0"/>
    </w:rPr>
  </w:style>
  <w:style w:type="paragraph" w:styleId="NormalIndent">
    <w:name w:val="Normal Indent"/>
    <w:basedOn w:val="Normal"/>
    <w:uiPriority w:val="99"/>
    <w:unhideWhenUsed/>
    <w:rsid w:val="00A73569"/>
    <w:pPr>
      <w:ind w:left="708"/>
    </w:pPr>
  </w:style>
  <w:style w:type="character" w:customStyle="1" w:styleId="Role">
    <w:name w:val="Role"/>
    <w:basedOn w:val="DefaultParagraphFont"/>
    <w:uiPriority w:val="1"/>
    <w:qFormat/>
    <w:rsid w:val="00A73569"/>
    <w:rPr>
      <w:i/>
      <w:u w:val="single" w:color="7030A0"/>
    </w:rPr>
  </w:style>
  <w:style w:type="character" w:customStyle="1" w:styleId="LokalniNadpis">
    <w:name w:val="LokalniNadpis"/>
    <w:basedOn w:val="DefaultParagraphFont"/>
    <w:uiPriority w:val="1"/>
    <w:qFormat/>
    <w:rsid w:val="00A73569"/>
    <w:rPr>
      <w:b w:val="0"/>
      <w:i/>
      <w:color w:val="auto"/>
      <w:u w:val="single" w:color="2E74B5" w:themeColor="accent5" w:themeShade="BF"/>
    </w:rPr>
  </w:style>
  <w:style w:type="paragraph" w:customStyle="1" w:styleId="InstVardesc">
    <w:name w:val="InstVar desc"/>
    <w:basedOn w:val="ListBullet2"/>
    <w:qFormat/>
    <w:rsid w:val="00A73569"/>
    <w:pPr>
      <w:numPr>
        <w:numId w:val="10"/>
      </w:numPr>
      <w:tabs>
        <w:tab w:val="left" w:pos="2694"/>
        <w:tab w:val="left" w:pos="3969"/>
        <w:tab w:val="left" w:pos="5103"/>
        <w:tab w:val="left" w:pos="6237"/>
      </w:tabs>
    </w:pPr>
  </w:style>
  <w:style w:type="character" w:styleId="CommentReference">
    <w:name w:val="annotation reference"/>
    <w:basedOn w:val="DefaultParagraphFont"/>
    <w:uiPriority w:val="99"/>
    <w:semiHidden/>
    <w:unhideWhenUsed/>
    <w:rsid w:val="00A7356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73569"/>
    <w:pPr>
      <w:spacing w:line="240" w:lineRule="auto"/>
    </w:pPr>
    <w:rPr>
      <w:szCs w:val="20"/>
    </w:rPr>
  </w:style>
  <w:style w:type="character" w:customStyle="1" w:styleId="TextkomenteChar">
    <w:name w:val="Text komentáře Char"/>
    <w:basedOn w:val="DefaultParagraphFont"/>
    <w:uiPriority w:val="99"/>
    <w:rsid w:val="00727C59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73569"/>
    <w:rPr>
      <w:b/>
      <w:bCs/>
    </w:rPr>
  </w:style>
  <w:style w:type="character" w:customStyle="1" w:styleId="PedmtkomenteChar">
    <w:name w:val="Předmět komentáře Char"/>
    <w:basedOn w:val="TextkomenteChar"/>
    <w:uiPriority w:val="99"/>
    <w:semiHidden/>
    <w:rsid w:val="00727C59"/>
    <w:rPr>
      <w:b/>
      <w:bCs/>
      <w:szCs w:val="20"/>
    </w:rPr>
  </w:style>
  <w:style w:type="paragraph" w:styleId="BalloonText">
    <w:name w:val="Balloon Text"/>
    <w:basedOn w:val="Normal"/>
    <w:link w:val="BalloonTextChar"/>
    <w:uiPriority w:val="99"/>
    <w:unhideWhenUsed/>
    <w:rsid w:val="00A73569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DefaultParagraphFont"/>
    <w:uiPriority w:val="99"/>
    <w:rsid w:val="00727C59"/>
    <w:rPr>
      <w:rFonts w:ascii="Segoe UI" w:hAnsi="Segoe UI" w:cs="Segoe UI"/>
      <w:sz w:val="18"/>
      <w:szCs w:val="18"/>
    </w:rPr>
  </w:style>
  <w:style w:type="paragraph" w:customStyle="1" w:styleId="PrikladDatParagraphStyle">
    <w:name w:val="PrikladDatParagraphStyle"/>
    <w:basedOn w:val="NormalniText"/>
    <w:qFormat/>
    <w:rsid w:val="00A73569"/>
    <w:pPr>
      <w:spacing w:before="0" w:after="0" w:line="240" w:lineRule="auto"/>
    </w:pPr>
    <w:rPr>
      <w:i/>
      <w:noProof/>
      <w:color w:val="2E74B5" w:themeColor="accent5" w:themeShade="BF"/>
      <w:lang w:val="en-US"/>
    </w:rPr>
  </w:style>
  <w:style w:type="character" w:styleId="Hyperlink">
    <w:name w:val="Hyperlink"/>
    <w:basedOn w:val="DefaultParagraphFont"/>
    <w:uiPriority w:val="99"/>
    <w:unhideWhenUsed/>
    <w:rsid w:val="00A73569"/>
    <w:rPr>
      <w:color w:val="0563C1" w:themeColor="hyperlink"/>
      <w:u w:val="single"/>
    </w:rPr>
  </w:style>
  <w:style w:type="paragraph" w:customStyle="1" w:styleId="Obrazek">
    <w:name w:val="Obrazek"/>
    <w:basedOn w:val="Normal"/>
    <w:next w:val="Caption"/>
    <w:qFormat/>
    <w:rsid w:val="00A73569"/>
    <w:pPr>
      <w:keepNext/>
      <w:keepLines/>
      <w:jc w:val="center"/>
    </w:pPr>
  </w:style>
  <w:style w:type="paragraph" w:customStyle="1" w:styleId="Legenda">
    <w:name w:val="Legenda"/>
    <w:basedOn w:val="Normal"/>
    <w:qFormat/>
    <w:rsid w:val="00A73569"/>
    <w:pPr>
      <w:ind w:left="1701" w:hanging="1701"/>
      <w:jc w:val="left"/>
    </w:pPr>
  </w:style>
  <w:style w:type="paragraph" w:styleId="BlockText">
    <w:name w:val="Block Text"/>
    <w:basedOn w:val="Normal"/>
    <w:uiPriority w:val="99"/>
    <w:unhideWhenUsed/>
    <w:rsid w:val="00A73569"/>
    <w:pPr>
      <w:pBdr>
        <w:top w:val="single" w:sz="2" w:space="10" w:color="4472C4" w:themeColor="accent1"/>
        <w:left w:val="single" w:sz="2" w:space="10" w:color="4472C4" w:themeColor="accent1"/>
        <w:bottom w:val="single" w:sz="2" w:space="10" w:color="4472C4" w:themeColor="accent1"/>
        <w:right w:val="single" w:sz="2" w:space="10" w:color="4472C4" w:themeColor="accent1"/>
      </w:pBdr>
      <w:ind w:left="1152" w:right="1152"/>
    </w:pPr>
    <w:rPr>
      <w:rFonts w:eastAsiaTheme="minorEastAsia"/>
      <w:i/>
      <w:iCs/>
      <w:color w:val="4472C4" w:themeColor="accent1"/>
    </w:rPr>
  </w:style>
  <w:style w:type="paragraph" w:styleId="BodyText">
    <w:name w:val="Body Text"/>
    <w:basedOn w:val="Normal"/>
    <w:link w:val="BodyTextChar"/>
    <w:uiPriority w:val="99"/>
    <w:unhideWhenUsed/>
    <w:rsid w:val="00A73569"/>
  </w:style>
  <w:style w:type="character" w:customStyle="1" w:styleId="ZkladntextChar">
    <w:name w:val="Základní text Char"/>
    <w:basedOn w:val="DefaultParagraphFont"/>
    <w:uiPriority w:val="99"/>
    <w:rsid w:val="00727C59"/>
  </w:style>
  <w:style w:type="paragraph" w:styleId="Closing">
    <w:name w:val="Closing"/>
    <w:basedOn w:val="Normal"/>
    <w:link w:val="ClosingChar"/>
    <w:uiPriority w:val="99"/>
    <w:unhideWhenUsed/>
    <w:rsid w:val="00A73569"/>
    <w:pPr>
      <w:spacing w:before="0" w:after="0" w:line="240" w:lineRule="auto"/>
      <w:ind w:left="4320"/>
    </w:pPr>
  </w:style>
  <w:style w:type="character" w:customStyle="1" w:styleId="ZvrChar">
    <w:name w:val="Závěr Char"/>
    <w:basedOn w:val="DefaultParagraphFont"/>
    <w:uiPriority w:val="99"/>
    <w:rsid w:val="00727C59"/>
  </w:style>
  <w:style w:type="character" w:customStyle="1" w:styleId="IARText">
    <w:name w:val="IARText"/>
    <w:basedOn w:val="DefaultParagraphFont"/>
    <w:uiPriority w:val="1"/>
    <w:qFormat/>
    <w:rsid w:val="00A73569"/>
    <w:rPr>
      <w:b/>
      <w:color w:val="2E74B5" w:themeColor="accent5" w:themeShade="BF"/>
    </w:rPr>
  </w:style>
  <w:style w:type="paragraph" w:styleId="ListNumber">
    <w:name w:val="List Number"/>
    <w:basedOn w:val="Normal"/>
    <w:uiPriority w:val="99"/>
    <w:unhideWhenUsed/>
    <w:rsid w:val="00A73569"/>
    <w:pPr>
      <w:spacing w:after="0"/>
      <w:contextualSpacing/>
    </w:pPr>
  </w:style>
  <w:style w:type="paragraph" w:styleId="ListNumber2">
    <w:name w:val="List Number 2"/>
    <w:basedOn w:val="Normal"/>
    <w:uiPriority w:val="99"/>
    <w:unhideWhenUsed/>
    <w:rsid w:val="00A73569"/>
    <w:pPr>
      <w:numPr>
        <w:ilvl w:val="1"/>
        <w:numId w:val="7"/>
      </w:numPr>
      <w:spacing w:before="0" w:after="0"/>
    </w:pPr>
  </w:style>
  <w:style w:type="character" w:styleId="UnresolvedMention">
    <w:name w:val="Unresolved Mention"/>
    <w:basedOn w:val="DefaultParagraphFont"/>
    <w:uiPriority w:val="99"/>
    <w:semiHidden/>
    <w:unhideWhenUsed/>
    <w:rsid w:val="00A73569"/>
    <w:rPr>
      <w:color w:val="605E5C"/>
      <w:shd w:val="clear" w:color="auto" w:fill="E1DFDD"/>
    </w:rPr>
  </w:style>
  <w:style w:type="paragraph" w:styleId="ListNumber3">
    <w:name w:val="List Number 3"/>
    <w:basedOn w:val="Normal"/>
    <w:uiPriority w:val="99"/>
    <w:unhideWhenUsed/>
    <w:rsid w:val="00A73569"/>
    <w:pPr>
      <w:numPr>
        <w:ilvl w:val="2"/>
        <w:numId w:val="7"/>
      </w:numPr>
      <w:spacing w:before="0" w:after="0" w:line="240" w:lineRule="auto"/>
    </w:pPr>
  </w:style>
  <w:style w:type="paragraph" w:customStyle="1" w:styleId="NadpisU">
    <w:name w:val="Nadpis U"/>
    <w:basedOn w:val="Normal"/>
    <w:next w:val="Normal"/>
    <w:qFormat/>
    <w:rsid w:val="00A73569"/>
    <w:pPr>
      <w:keepNext/>
      <w:keepLines/>
    </w:pPr>
    <w:rPr>
      <w:u w:val="single"/>
    </w:rPr>
  </w:style>
  <w:style w:type="paragraph" w:customStyle="1" w:styleId="NadpisI">
    <w:name w:val="Nadpis I"/>
    <w:basedOn w:val="Normal"/>
    <w:next w:val="Normal"/>
    <w:qFormat/>
    <w:rsid w:val="00A73569"/>
    <w:pPr>
      <w:keepNext/>
      <w:keepLines/>
    </w:pPr>
    <w:rPr>
      <w:i/>
    </w:rPr>
  </w:style>
  <w:style w:type="paragraph" w:customStyle="1" w:styleId="CCHeading">
    <w:name w:val="CCHeading"/>
    <w:basedOn w:val="Normal"/>
    <w:next w:val="Normal"/>
    <w:link w:val="CCHeadingChar"/>
    <w:qFormat/>
    <w:rsid w:val="00A73569"/>
    <w:pPr>
      <w:tabs>
        <w:tab w:val="center" w:pos="4535"/>
        <w:tab w:val="right" w:pos="9071"/>
      </w:tabs>
      <w:spacing w:before="180" w:after="180" w:line="240" w:lineRule="auto"/>
    </w:pPr>
    <w:rPr>
      <w:b/>
      <w:bCs/>
      <w:sz w:val="28"/>
      <w:szCs w:val="28"/>
    </w:rPr>
  </w:style>
  <w:style w:type="paragraph" w:customStyle="1" w:styleId="CCSubheading">
    <w:name w:val="CCSubheading"/>
    <w:basedOn w:val="Normal"/>
    <w:next w:val="Normal"/>
    <w:link w:val="CCSubheadingChar"/>
    <w:qFormat/>
    <w:rsid w:val="00A73569"/>
    <w:pPr>
      <w:spacing w:before="300" w:line="240" w:lineRule="auto"/>
      <w:jc w:val="left"/>
    </w:pPr>
    <w:rPr>
      <w:b/>
      <w:iCs/>
      <w:sz w:val="24"/>
      <w:szCs w:val="20"/>
    </w:rPr>
  </w:style>
  <w:style w:type="character" w:customStyle="1" w:styleId="CCHeadingChar">
    <w:name w:val="CCHeading Char"/>
    <w:basedOn w:val="DefaultParagraphFont"/>
    <w:link w:val="CCHeading"/>
    <w:rsid w:val="00A73569"/>
    <w:rPr>
      <w:b/>
      <w:bCs/>
      <w:sz w:val="28"/>
      <w:szCs w:val="28"/>
    </w:rPr>
  </w:style>
  <w:style w:type="character" w:customStyle="1" w:styleId="CCSubheadingChar">
    <w:name w:val="CCSubheading Char"/>
    <w:basedOn w:val="DefaultParagraphFont"/>
    <w:link w:val="CCSubheading"/>
    <w:rsid w:val="00A73569"/>
    <w:rPr>
      <w:b/>
      <w:iCs/>
      <w:sz w:val="24"/>
      <w:szCs w:val="20"/>
    </w:rPr>
  </w:style>
  <w:style w:type="table" w:customStyle="1" w:styleId="Petrtable">
    <w:name w:val="Petr table"/>
    <w:basedOn w:val="TableNormal"/>
    <w:uiPriority w:val="99"/>
    <w:rsid w:val="00A73569"/>
    <w:pPr>
      <w:keepLines/>
      <w:suppressAutoHyphens/>
      <w:spacing w:after="0" w:line="240" w:lineRule="auto"/>
    </w:pPr>
    <w:rPr>
      <w:rFonts w:eastAsiaTheme="minorEastAsia"/>
      <w:sz w:val="20"/>
    </w:rPr>
    <w:tblPr>
      <w:tblBorders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  <w:insideH w:val="single" w:sz="6" w:space="0" w:color="auto"/>
        <w:insideV w:val="single" w:sz="6" w:space="0" w:color="auto"/>
      </w:tblBorders>
    </w:tblPr>
    <w:tblStylePr w:type="firstRow">
      <w:pPr>
        <w:wordWrap/>
        <w:jc w:val="center"/>
      </w:pPr>
      <w:rPr>
        <w:b/>
      </w:rPr>
      <w:tblPr/>
      <w:trPr>
        <w:cantSplit/>
        <w:tblHeader/>
      </w:trPr>
      <w:tcPr>
        <w:shd w:val="clear" w:color="auto" w:fill="BFBFBF" w:themeFill="background1" w:themeFillShade="BF"/>
        <w:vAlign w:val="center"/>
      </w:tcPr>
    </w:tblStylePr>
  </w:style>
  <w:style w:type="paragraph" w:customStyle="1" w:styleId="Bodchecklistu">
    <w:name w:val="Bod checklistu"/>
    <w:basedOn w:val="ListNumber"/>
    <w:qFormat/>
    <w:rsid w:val="00A73569"/>
    <w:pPr>
      <w:keepNext/>
      <w:keepLines/>
      <w:numPr>
        <w:numId w:val="14"/>
      </w:numPr>
      <w:tabs>
        <w:tab w:val="right" w:pos="9072"/>
      </w:tabs>
      <w:spacing w:before="180"/>
      <w:jc w:val="left"/>
    </w:pPr>
  </w:style>
  <w:style w:type="paragraph" w:customStyle="1" w:styleId="NazevDokumentu">
    <w:name w:val="NazevDokumentu"/>
    <w:basedOn w:val="Normal"/>
    <w:next w:val="Normal"/>
    <w:link w:val="NazevDokumentuChar"/>
    <w:qFormat/>
    <w:rsid w:val="00A73569"/>
    <w:pPr>
      <w:keepNext/>
      <w:keepLines/>
      <w:tabs>
        <w:tab w:val="center" w:pos="4535"/>
        <w:tab w:val="right" w:pos="9071"/>
      </w:tabs>
      <w:spacing w:before="180" w:after="180" w:line="240" w:lineRule="auto"/>
    </w:pPr>
    <w:rPr>
      <w:b/>
      <w:bCs/>
      <w:sz w:val="28"/>
      <w:szCs w:val="28"/>
    </w:rPr>
  </w:style>
  <w:style w:type="character" w:customStyle="1" w:styleId="NazevDokumentuChar">
    <w:name w:val="NazevDokumentu Char"/>
    <w:basedOn w:val="DefaultParagraphFont"/>
    <w:link w:val="NazevDokumentu"/>
    <w:rsid w:val="00A73569"/>
    <w:rPr>
      <w:b/>
      <w:bCs/>
      <w:sz w:val="28"/>
      <w:szCs w:val="28"/>
    </w:rPr>
  </w:style>
  <w:style w:type="paragraph" w:customStyle="1" w:styleId="NazevKapitoly">
    <w:name w:val="NazevKapitoly"/>
    <w:basedOn w:val="Normal"/>
    <w:next w:val="Normal"/>
    <w:link w:val="NazevKapitolyChar"/>
    <w:qFormat/>
    <w:rsid w:val="00A73569"/>
    <w:pPr>
      <w:keepNext/>
      <w:keepLines/>
      <w:spacing w:before="300" w:line="240" w:lineRule="auto"/>
      <w:jc w:val="left"/>
    </w:pPr>
    <w:rPr>
      <w:b/>
      <w:iCs/>
      <w:sz w:val="24"/>
      <w:szCs w:val="20"/>
    </w:rPr>
  </w:style>
  <w:style w:type="character" w:customStyle="1" w:styleId="NazevKapitolyChar">
    <w:name w:val="NazevKapitoly Char"/>
    <w:basedOn w:val="DefaultParagraphFont"/>
    <w:link w:val="NazevKapitoly"/>
    <w:rsid w:val="00A73569"/>
    <w:rPr>
      <w:b/>
      <w:iCs/>
      <w:sz w:val="24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73569"/>
    <w:rPr>
      <w:rFonts w:asciiTheme="majorHAnsi" w:eastAsiaTheme="majorEastAsia" w:hAnsiTheme="majorHAnsi" w:cstheme="majorBidi"/>
      <w:b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A73569"/>
    <w:rPr>
      <w:rFonts w:asciiTheme="majorHAnsi" w:eastAsiaTheme="majorEastAsia" w:hAnsiTheme="majorHAnsi" w:cstheme="majorBidi"/>
      <w:b/>
      <w:sz w:val="24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A73569"/>
    <w:rPr>
      <w:rFonts w:asciiTheme="majorHAnsi" w:eastAsiaTheme="majorEastAsia" w:hAnsiTheme="majorHAnsi" w:cstheme="majorBidi"/>
      <w:b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A73569"/>
    <w:rPr>
      <w:rFonts w:asciiTheme="majorHAnsi" w:eastAsiaTheme="majorEastAsia" w:hAnsiTheme="majorHAnsi" w:cstheme="majorBidi"/>
      <w:b/>
      <w:iCs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rsid w:val="00A73569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73569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73569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73569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73569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73569"/>
    <w:rPr>
      <w:szCs w:val="20"/>
    </w:rPr>
  </w:style>
  <w:style w:type="character" w:customStyle="1" w:styleId="CaptionChar">
    <w:name w:val="Caption Char"/>
    <w:basedOn w:val="DefaultParagraphFont"/>
    <w:link w:val="Caption"/>
    <w:uiPriority w:val="35"/>
    <w:rsid w:val="00A73569"/>
    <w:rPr>
      <w:i/>
      <w:iCs/>
      <w:color w:val="44546A" w:themeColor="text2"/>
      <w:szCs w:val="18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73569"/>
    <w:rPr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73569"/>
    <w:rPr>
      <w:b/>
      <w:bCs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rsid w:val="00A73569"/>
    <w:rPr>
      <w:rFonts w:ascii="Segoe UI" w:hAnsi="Segoe UI" w:cs="Segoe UI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A73569"/>
    <w:rPr>
      <w:noProof/>
      <w:sz w:val="18"/>
    </w:rPr>
  </w:style>
  <w:style w:type="character" w:customStyle="1" w:styleId="HeaderChar">
    <w:name w:val="Header Char"/>
    <w:basedOn w:val="DefaultParagraphFont"/>
    <w:link w:val="Header"/>
    <w:uiPriority w:val="99"/>
    <w:rsid w:val="00A73569"/>
    <w:rPr>
      <w:sz w:val="18"/>
    </w:rPr>
  </w:style>
  <w:style w:type="character" w:customStyle="1" w:styleId="BodyTextChar">
    <w:name w:val="Body Text Char"/>
    <w:basedOn w:val="DefaultParagraphFont"/>
    <w:link w:val="BodyText"/>
    <w:uiPriority w:val="99"/>
    <w:rsid w:val="00A73569"/>
  </w:style>
  <w:style w:type="character" w:customStyle="1" w:styleId="ClosingChar">
    <w:name w:val="Closing Char"/>
    <w:basedOn w:val="DefaultParagraphFont"/>
    <w:link w:val="Closing"/>
    <w:uiPriority w:val="99"/>
    <w:rsid w:val="00A73569"/>
  </w:style>
  <w:style w:type="paragraph" w:customStyle="1" w:styleId="IARpara">
    <w:name w:val="IARpara"/>
    <w:basedOn w:val="Normal"/>
    <w:qFormat/>
    <w:rsid w:val="00A73569"/>
    <w:pPr>
      <w:spacing w:before="0" w:after="60"/>
      <w:jc w:val="left"/>
    </w:pPr>
    <w:rPr>
      <w:rFonts w:eastAsia="Times New Roman" w:cs="Times New Roman"/>
      <w:szCs w:val="20"/>
      <w:lang w:eastAsia="cs-CZ"/>
    </w:rPr>
  </w:style>
  <w:style w:type="paragraph" w:customStyle="1" w:styleId="infoProSkoleni">
    <w:name w:val="infoProSkoleni"/>
    <w:basedOn w:val="Normal"/>
    <w:qFormat/>
    <w:rsid w:val="00A73569"/>
    <w:pPr>
      <w:jc w:val="center"/>
    </w:pPr>
    <w:rPr>
      <w:color w:val="FF0000"/>
      <w:bdr w:val="single" w:sz="4" w:space="0" w:color="auto"/>
      <w:shd w:val="clear" w:color="auto" w:fill="FFFF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1682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etrs\AppData\Roaming\Microsoft\Templates\Atestace.dotm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D2887FCB2A4264DBFF1CEB001A41F13" ma:contentTypeVersion="8" ma:contentTypeDescription="Vytvoří nový dokument" ma:contentTypeScope="" ma:versionID="8109f92060b2e144df54db64e06a66d4">
  <xsd:schema xmlns:xsd="http://www.w3.org/2001/XMLSchema" xmlns:xs="http://www.w3.org/2001/XMLSchema" xmlns:p="http://schemas.microsoft.com/office/2006/metadata/properties" xmlns:ns2="7195d260-1c75-42de-b602-8d519bd6d2ca" xmlns:ns3="c3c52097-48e3-43ec-ac9e-ea3154b4291c" targetNamespace="http://schemas.microsoft.com/office/2006/metadata/properties" ma:root="true" ma:fieldsID="e9d0ab7fc4e34351722693b095457d16" ns2:_="" ns3:_="">
    <xsd:import namespace="7195d260-1c75-42de-b602-8d519bd6d2ca"/>
    <xsd:import namespace="c3c52097-48e3-43ec-ac9e-ea3154b4291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95d260-1c75-42de-b602-8d519bd6d2c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Značky obrázků" ma:readOnly="false" ma:fieldId="{5cf76f15-5ced-4ddc-b409-7134ff3c332f}" ma:taxonomyMulti="true" ma:sspId="56522281-c222-415f-abd7-cb5454effad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c52097-48e3-43ec-ac9e-ea3154b4291c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6db51a5d-b3f5-4acd-91a2-d6b0b2b3a968}" ma:internalName="TaxCatchAll" ma:showField="CatchAllData" ma:web="c3c52097-48e3-43ec-ac9e-ea3154b4291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195d260-1c75-42de-b602-8d519bd6d2ca">
      <Terms xmlns="http://schemas.microsoft.com/office/infopath/2007/PartnerControls"/>
    </lcf76f155ced4ddcb4097134ff3c332f>
    <TaxCatchAll xmlns="c3c52097-48e3-43ec-ac9e-ea3154b4291c" xsi:nil="true"/>
  </documentManagement>
</p:properties>
</file>

<file path=customXml/itemProps1.xml><?xml version="1.0" encoding="utf-8"?>
<ds:datastoreItem xmlns:ds="http://schemas.openxmlformats.org/officeDocument/2006/customXml" ds:itemID="{1DC885F6-16D3-4EE4-9B25-B0588447BA5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BF653BC-BC85-4CE7-9E77-DA6C5EABEE8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95d260-1c75-42de-b602-8d519bd6d2ca"/>
    <ds:schemaRef ds:uri="c3c52097-48e3-43ec-ac9e-ea3154b4291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62C88C8-43AD-4944-89A5-0978CDFCE325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1F761850-AD66-4A46-A887-A3FBC3E73D23}">
  <ds:schemaRefs>
    <ds:schemaRef ds:uri="http://schemas.microsoft.com/office/2006/metadata/properties"/>
    <ds:schemaRef ds:uri="http://schemas.microsoft.com/office/infopath/2007/PartnerControls"/>
    <ds:schemaRef ds:uri="7195d260-1c75-42de-b602-8d519bd6d2ca"/>
    <ds:schemaRef ds:uri="c3c52097-48e3-43ec-ac9e-ea3154b4291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Atestace</Template>
  <TotalTime>1</TotalTime>
  <Pages>1</Pages>
  <Words>424</Words>
  <Characters>2505</Characters>
  <Application>Microsoft Office Word</Application>
  <DocSecurity>0</DocSecurity>
  <Lines>20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Tomáš Bezouška</dc:creator>
  <cp:keywords/>
  <dc:description/>
  <cp:lastModifiedBy>Petr Štěpánek</cp:lastModifiedBy>
  <cp:revision>5</cp:revision>
  <dcterms:created xsi:type="dcterms:W3CDTF">2024-12-20T08:14:00Z</dcterms:created>
  <dcterms:modified xsi:type="dcterms:W3CDTF">2025-07-07T09:46:00Z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0x010100CD2887FCB2A4264DBFF1CEB001A41F13</vt:lpwstr>
  </property>
  <property fmtid="{D5CDD505-2E9C-101B-9397-08002B2CF9AE}" pid="3" name="MediaServiceImageTags">
    <vt:lpwstr/>
  </property>
</Properties>
</file>