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1DF26" w14:textId="0DA5FF1F" w:rsidR="0049157E" w:rsidRDefault="00AB5B22" w:rsidP="003C489F">
      <w:pPr>
        <w:pStyle w:val="CCHeading"/>
        <w:rPr>
          <w:noProof/>
        </w:rPr>
      </w:pPr>
      <w:r w:rsidRPr="00AB5B22">
        <w:rPr>
          <w:noProof/>
        </w:rPr>
        <w:t>Žádost o technickou pomoc při</w:t>
      </w:r>
      <w:r>
        <w:rPr>
          <w:noProof/>
        </w:rPr>
        <w:t xml:space="preserve"> </w:t>
      </w:r>
      <w:r w:rsidRPr="00AB5B22">
        <w:rPr>
          <w:noProof/>
        </w:rPr>
        <w:t>přípravě atestačního prostředí</w:t>
      </w:r>
    </w:p>
    <w:p w14:paraId="697B25E3" w14:textId="77777777" w:rsidR="008B5D4D" w:rsidRDefault="00731A33" w:rsidP="00731A33">
      <w:pPr>
        <w:pStyle w:val="Nadpisodstavcebezsla"/>
        <w:tabs>
          <w:tab w:val="left" w:pos="4680"/>
        </w:tabs>
        <w:rPr>
          <w:b w:val="0"/>
        </w:rPr>
      </w:pPr>
      <w:r>
        <w:fldChar w:fldCharType="begin"/>
      </w:r>
      <w:r>
        <w:instrText xml:space="preserve"> INCLUDETEXT "c:\\Data\\CAS\\atest\\-support\\Fragmenty.docx" </w:instrText>
      </w:r>
      <w:r w:rsidR="00651BBB" w:rsidRPr="00651BBB">
        <w:instrText>t</w:instrText>
      </w:r>
      <w:r w:rsidR="00654BC3">
        <w:instrText>v</w:instrText>
      </w:r>
      <w:r>
        <w:instrText xml:space="preserve"> </w:instrText>
      </w:r>
      <w: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8B5D4D" w:rsidRPr="008F52A3" w14:paraId="0057630B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1A2099B" w14:textId="5E39C659" w:rsidR="008B5D4D" w:rsidRPr="008F52A3" w:rsidRDefault="008B5D4D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8B5D4D" w:rsidRPr="008F52A3" w14:paraId="3576D84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37F4768" w14:textId="77777777" w:rsidR="008B5D4D" w:rsidRPr="008F52A3" w:rsidRDefault="008B5D4D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4E33348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B33127F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1595499" w14:textId="77777777" w:rsidR="008B5D4D" w:rsidRPr="008F52A3" w:rsidRDefault="008B5D4D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B0F4FD8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19148BB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B53E839" w14:textId="77777777" w:rsidR="008B5D4D" w:rsidRPr="008F52A3" w:rsidRDefault="008B5D4D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D0090AC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9BAF8A4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4E18379" w14:textId="77777777" w:rsidR="008B5D4D" w:rsidRPr="008F52A3" w:rsidRDefault="008B5D4D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A7D6EE7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26387DE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441496B" w14:textId="77777777" w:rsidR="008B5D4D" w:rsidRPr="008F52A3" w:rsidRDefault="008B5D4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7AA6876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F76417E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6BB7BAD" w14:textId="77777777" w:rsidR="008B5D4D" w:rsidRPr="008F52A3" w:rsidRDefault="008B5D4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1849443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19AB44A9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60438752" w14:textId="77777777" w:rsidR="008B5D4D" w:rsidRPr="008F52A3" w:rsidRDefault="008B5D4D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8B5D4D" w:rsidRPr="008F52A3" w14:paraId="7F73E728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A75C223" w14:textId="77777777" w:rsidR="008B5D4D" w:rsidRPr="008F52A3" w:rsidRDefault="008B5D4D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2A5A223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74A085B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2F7DC6" w14:textId="77777777" w:rsidR="008B5D4D" w:rsidRPr="008F52A3" w:rsidRDefault="008B5D4D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EF8F24B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1D6E2DD3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77E76A" w14:textId="77777777" w:rsidR="008B5D4D" w:rsidRPr="008F52A3" w:rsidRDefault="008B5D4D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F586FA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C480ADF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2D5F5FD" w14:textId="77777777" w:rsidR="008B5D4D" w:rsidRPr="008F52A3" w:rsidRDefault="008B5D4D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54AB0D2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7D7FE3AF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6E0C0B6" w14:textId="77777777" w:rsidR="008B5D4D" w:rsidRPr="008F52A3" w:rsidRDefault="008B5D4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74DBD6B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C68674C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C4F95A4" w14:textId="77777777" w:rsidR="008B5D4D" w:rsidRPr="008F52A3" w:rsidRDefault="008B5D4D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42C95E9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6480DC6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4E9AD3" w14:textId="77777777" w:rsidR="008B5D4D" w:rsidRPr="008F52A3" w:rsidRDefault="008B5D4D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8965A03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B07D1E5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60C2FDB" w14:textId="77777777" w:rsidR="008B5D4D" w:rsidRPr="008F52A3" w:rsidRDefault="008B5D4D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C94D374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561A152A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93943D" w14:textId="77777777" w:rsidR="008B5D4D" w:rsidRPr="008F52A3" w:rsidRDefault="008B5D4D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AAAC92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4AB30A9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6769225" w14:textId="77777777" w:rsidR="008B5D4D" w:rsidRPr="008F52A3" w:rsidRDefault="008B5D4D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DD16B9C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0B756D15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1AACFC3" w14:textId="77777777" w:rsidR="008B5D4D" w:rsidRPr="008F52A3" w:rsidRDefault="008B5D4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F14E12" w14:textId="77777777" w:rsidR="008B5D4D" w:rsidRPr="008F52A3" w:rsidRDefault="008B5D4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4CE766" w14:textId="77777777" w:rsidR="008B5D4D" w:rsidRPr="008F52A3" w:rsidRDefault="008B5D4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5560C3F" w14:textId="77777777" w:rsidR="008B5D4D" w:rsidRPr="008F52A3" w:rsidRDefault="008B5D4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1209EB5" w14:textId="77777777" w:rsidR="008B5D4D" w:rsidRPr="008F52A3" w:rsidRDefault="008B5D4D">
            <w:pPr>
              <w:spacing w:before="0" w:after="0"/>
            </w:pPr>
          </w:p>
        </w:tc>
      </w:tr>
      <w:tr w:rsidR="008B5D4D" w:rsidRPr="008F52A3" w14:paraId="44EA3CC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2E684B0" w14:textId="77777777" w:rsidR="008B5D4D" w:rsidRPr="008F52A3" w:rsidRDefault="008B5D4D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07D2768" w14:textId="77777777" w:rsidR="008B5D4D" w:rsidRPr="008F52A3" w:rsidRDefault="008B5D4D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C5DA7F5" w14:textId="77777777" w:rsidR="008B5D4D" w:rsidRPr="008F52A3" w:rsidRDefault="008B5D4D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0014069" w14:textId="77777777" w:rsidR="008B5D4D" w:rsidRPr="008F52A3" w:rsidRDefault="008B5D4D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B10F741" w14:textId="77777777" w:rsidR="008B5D4D" w:rsidRPr="008F52A3" w:rsidRDefault="008B5D4D">
            <w:pPr>
              <w:spacing w:after="0"/>
            </w:pPr>
          </w:p>
        </w:tc>
      </w:tr>
      <w:tr w:rsidR="008B5D4D" w:rsidRPr="008F52A3" w14:paraId="6BA0ED44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92B432F" w14:textId="77777777" w:rsidR="008B5D4D" w:rsidRPr="008F52A3" w:rsidRDefault="008B5D4D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BBD638D" w14:textId="77777777" w:rsidR="008B5D4D" w:rsidRPr="008F52A3" w:rsidRDefault="008B5D4D">
            <w:pPr>
              <w:spacing w:after="0"/>
            </w:pPr>
          </w:p>
        </w:tc>
      </w:tr>
      <w:bookmarkEnd w:id="0"/>
    </w:tbl>
    <w:p w14:paraId="0FDA2A57" w14:textId="43464D26" w:rsidR="00667A64" w:rsidRDefault="00731A33" w:rsidP="00731A33">
      <w:pPr>
        <w:pStyle w:val="Nadpisodstavcebezsla"/>
        <w:tabs>
          <w:tab w:val="left" w:pos="4680"/>
        </w:tabs>
      </w:pPr>
      <w:r>
        <w:fldChar w:fldCharType="end"/>
      </w:r>
    </w:p>
    <w:p w14:paraId="7B0A9054" w14:textId="77777777" w:rsidR="00EB1033" w:rsidRPr="00EB1033" w:rsidRDefault="00EB1033" w:rsidP="00EB1033"/>
    <w:p w14:paraId="6D99A6B5" w14:textId="79390EEB" w:rsidR="0049157E" w:rsidRDefault="003571EA" w:rsidP="00122FFD">
      <w:pPr>
        <w:rPr>
          <w:color w:val="000000"/>
        </w:rPr>
      </w:pPr>
      <w:r>
        <w:rPr>
          <w:color w:val="000000"/>
        </w:rPr>
        <w:t>Žádáme o poskytnutí technické podpory při přípravě atestačního prostředí v následujícím rozsahu:</w:t>
      </w:r>
    </w:p>
    <w:p w14:paraId="1EB2DFF3" w14:textId="1CFAE109" w:rsidR="00731A33" w:rsidRDefault="00B71FCA" w:rsidP="00B71FCA">
      <w:pPr>
        <w:tabs>
          <w:tab w:val="right" w:leader="dot" w:pos="9072"/>
        </w:tabs>
      </w:pPr>
      <w:r>
        <w:tab/>
      </w:r>
    </w:p>
    <w:p w14:paraId="5F97E59E" w14:textId="0C3D67D3" w:rsidR="00B71FCA" w:rsidRDefault="00B71FCA" w:rsidP="00B71FCA">
      <w:pPr>
        <w:tabs>
          <w:tab w:val="right" w:leader="dot" w:pos="9072"/>
        </w:tabs>
      </w:pPr>
      <w:r>
        <w:tab/>
      </w:r>
    </w:p>
    <w:p w14:paraId="2AC4B2B7" w14:textId="4395333A" w:rsidR="00B71FCA" w:rsidRDefault="00B71FCA" w:rsidP="00B71FCA">
      <w:pPr>
        <w:tabs>
          <w:tab w:val="right" w:leader="dot" w:pos="9072"/>
        </w:tabs>
      </w:pPr>
      <w:r>
        <w:tab/>
      </w:r>
    </w:p>
    <w:p w14:paraId="4DDB0FBC" w14:textId="499541A8" w:rsidR="00B71FCA" w:rsidRDefault="00B71FCA" w:rsidP="00B71FCA">
      <w:pPr>
        <w:tabs>
          <w:tab w:val="right" w:leader="dot" w:pos="9072"/>
        </w:tabs>
      </w:pPr>
      <w:r>
        <w:tab/>
      </w:r>
    </w:p>
    <w:p w14:paraId="777E32E0" w14:textId="77777777" w:rsidR="00731A33" w:rsidRPr="00234A58" w:rsidRDefault="00731A33" w:rsidP="00731A33">
      <w:pPr>
        <w:pStyle w:val="ListParagraph"/>
        <w:ind w:left="720"/>
        <w:rPr>
          <w:color w:val="000000"/>
        </w:rPr>
      </w:pPr>
    </w:p>
    <w:p w14:paraId="217F60A1" w14:textId="46CE3FAF" w:rsidR="00D36422" w:rsidRDefault="00105806" w:rsidP="009E0FFB">
      <w:pPr>
        <w:pStyle w:val="NazevKapitoly"/>
      </w:pPr>
      <w:r>
        <w:t>Další postup</w:t>
      </w:r>
    </w:p>
    <w:p w14:paraId="18326402" w14:textId="57AE3609" w:rsidR="009E0FFB" w:rsidRDefault="00654BC3" w:rsidP="00EE7B05">
      <w:fldSimple w:instr=" INCLUDETEXT &quot;c:\\Data\\CAS\\atest\\-support\\Fragmenty.docx&quot; footer ">
        <w:bookmarkStart w:id="1" w:name="footer"/>
        <w:r w:rsidRPr="008F52A3">
          <w:rPr>
            <w:i/>
            <w:iCs/>
            <w:szCs w:val="18"/>
          </w:rPr>
          <w:t>Vyplněný a podepsaný formulář zašlete do datové schránky Atestačního střediska. Objednatel, který nemá datovou schránku, může využít elektronickou adresu podatelny atestace@agenturacas.gov.cz.</w:t>
        </w:r>
        <w:bookmarkEnd w:id="1"/>
      </w:fldSimple>
    </w:p>
    <w:p w14:paraId="5499E3DB" w14:textId="77777777" w:rsidR="00654BC3" w:rsidRPr="008F52A3" w:rsidRDefault="00F400D5" w:rsidP="00364ABD">
      <w:pPr>
        <w:pStyle w:val="NazevKapitoly"/>
      </w:pPr>
      <w:r>
        <w:fldChar w:fldCharType="begin"/>
      </w:r>
      <w:r>
        <w:instrText xml:space="preserve"> INCLUDETEXT "c:\\Data\\CAS\\atest\\-support\\Fragmenty.docx" podpisOb </w:instrText>
      </w:r>
      <w:r>
        <w:fldChar w:fldCharType="separate"/>
      </w:r>
      <w:bookmarkStart w:id="2" w:name="podpisOb"/>
      <w:r w:rsidR="00654BC3" w:rsidRPr="008F52A3">
        <w:t>Podpisová doložka</w:t>
      </w:r>
    </w:p>
    <w:p w14:paraId="2EC71CB4" w14:textId="77777777" w:rsidR="00654BC3" w:rsidRPr="008F52A3" w:rsidRDefault="00654BC3" w:rsidP="00F1623D">
      <w:pPr>
        <w:keepNext/>
        <w:keepLines/>
        <w:spacing w:before="300"/>
      </w:pPr>
      <w:r w:rsidRPr="008F52A3">
        <w:t>V __________________ dne _________</w:t>
      </w:r>
    </w:p>
    <w:p w14:paraId="27A4FE8F" w14:textId="77777777" w:rsidR="00654BC3" w:rsidRPr="008F52A3" w:rsidRDefault="00654BC3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7FC66D44" w14:textId="77777777" w:rsidR="00654BC3" w:rsidRPr="008F52A3" w:rsidRDefault="00654BC3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2"/>
    <w:p w14:paraId="553A8A45" w14:textId="36A6D903" w:rsidR="0049157E" w:rsidRPr="00C44A8F" w:rsidRDefault="00F400D5" w:rsidP="00F400D5">
      <w:pPr>
        <w:rPr>
          <w:b/>
          <w:bCs/>
        </w:rPr>
      </w:pPr>
      <w:r>
        <w:fldChar w:fldCharType="end"/>
      </w:r>
    </w:p>
    <w:sectPr w:rsidR="0049157E" w:rsidRPr="00C44A8F" w:rsidSect="0049157E">
      <w:headerReference w:type="default" r:id="rId11"/>
      <w:footerReference w:type="default" r:id="rId12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3E8D9" w14:textId="77777777" w:rsidR="00B84EF7" w:rsidRDefault="00B84EF7" w:rsidP="00EB32D8">
      <w:pPr>
        <w:spacing w:after="0" w:line="240" w:lineRule="auto"/>
      </w:pPr>
      <w:r>
        <w:separator/>
      </w:r>
    </w:p>
  </w:endnote>
  <w:endnote w:type="continuationSeparator" w:id="0">
    <w:p w14:paraId="1F09FE24" w14:textId="77777777" w:rsidR="00B84EF7" w:rsidRDefault="00B84EF7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7C50F" w14:textId="7EF0EB5C" w:rsidR="00F400D5" w:rsidRPr="00F400D5" w:rsidRDefault="00422AF9">
    <w:pPr>
      <w:pStyle w:val="Footer"/>
    </w:pPr>
    <w:r>
      <w:rPr>
        <w:sz w:val="16"/>
        <w:szCs w:val="20"/>
      </w:rPr>
      <w:t xml:space="preserve">Kód </w:t>
    </w:r>
    <w:r w:rsidRPr="00052E26">
      <w:rPr>
        <w:sz w:val="16"/>
        <w:szCs w:val="20"/>
      </w:rPr>
      <w:t xml:space="preserve">F12, </w:t>
    </w:r>
    <w:r>
      <w:rPr>
        <w:sz w:val="16"/>
        <w:szCs w:val="20"/>
      </w:rPr>
      <w:t>v</w:t>
    </w:r>
    <w:r w:rsidRPr="00052E26">
      <w:rPr>
        <w:sz w:val="16"/>
        <w:szCs w:val="20"/>
      </w:rPr>
      <w:t>erze: 1.</w:t>
    </w:r>
    <w:r w:rsidR="00F6429F">
      <w:rPr>
        <w:sz w:val="16"/>
        <w:szCs w:val="20"/>
      </w:rPr>
      <w:t>2</w:t>
    </w:r>
    <w:r w:rsidRPr="00052E26">
      <w:rPr>
        <w:sz w:val="16"/>
        <w:szCs w:val="20"/>
      </w:rPr>
      <w:t>. Bezpečnostní klasifikace: Nevyplněná šablona je Veřejný dokument, vyplněná šablona je Důvěrný dokument</w:t>
    </w:r>
    <w:r w:rsidRPr="00052E26">
      <w:rPr>
        <w:sz w:val="16"/>
        <w:szCs w:val="20"/>
      </w:rPr>
      <w:tab/>
    </w:r>
    <w:r>
      <w:tab/>
    </w:r>
    <w:r w:rsidR="00F400D5">
      <w:fldChar w:fldCharType="begin"/>
    </w:r>
    <w:r w:rsidR="00F400D5">
      <w:instrText xml:space="preserve"> INCLUDETEXT "c:\\Data\\CAS\\atest\\-support\\Fragmenty.docx" pages </w:instrText>
    </w:r>
    <w:r w:rsidR="00F400D5">
      <w:fldChar w:fldCharType="separate"/>
    </w:r>
    <w:bookmarkStart w:id="4" w:name="pages"/>
    <w:r w:rsidR="00EE7B05">
      <w:t xml:space="preserve">Str. </w:t>
    </w:r>
    <w:r w:rsidR="00EE7B05">
      <w:fldChar w:fldCharType="begin"/>
    </w:r>
    <w:r w:rsidR="00EE7B05">
      <w:instrText xml:space="preserve"> page </w:instrText>
    </w:r>
    <w:r w:rsidR="00EE7B05">
      <w:fldChar w:fldCharType="separate"/>
    </w:r>
    <w:r w:rsidR="00F6429F">
      <w:t>1</w:t>
    </w:r>
    <w:r w:rsidR="00EE7B05">
      <w:fldChar w:fldCharType="end"/>
    </w:r>
    <w:r w:rsidR="00EE7B05">
      <w:t xml:space="preserve"> / </w:t>
    </w:r>
    <w:r w:rsidR="00EE7B05">
      <w:fldChar w:fldCharType="begin"/>
    </w:r>
    <w:r w:rsidR="00EE7B05">
      <w:instrText xml:space="preserve"> numpages </w:instrText>
    </w:r>
    <w:r w:rsidR="00EE7B05">
      <w:fldChar w:fldCharType="separate"/>
    </w:r>
    <w:r w:rsidR="00F6429F">
      <w:t>1</w:t>
    </w:r>
    <w:r w:rsidR="00EE7B05">
      <w:fldChar w:fldCharType="end"/>
    </w:r>
    <w:bookmarkEnd w:id="4"/>
    <w:r w:rsidR="00F400D5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3BF16" w14:textId="77777777" w:rsidR="00B84EF7" w:rsidRDefault="00B84EF7" w:rsidP="00EB32D8">
      <w:pPr>
        <w:spacing w:after="0" w:line="240" w:lineRule="auto"/>
      </w:pPr>
      <w:r>
        <w:separator/>
      </w:r>
    </w:p>
  </w:footnote>
  <w:footnote w:type="continuationSeparator" w:id="0">
    <w:p w14:paraId="028753AB" w14:textId="77777777" w:rsidR="00B84EF7" w:rsidRDefault="00B84EF7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7DFA8" w14:textId="77777777" w:rsidR="00B71FCA" w:rsidRDefault="00F83941" w:rsidP="00DC1A3C">
    <w:pPr>
      <w:pStyle w:val="Header"/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 xml:space="preserve"> INCLUDETEXT "c:\\Data\\</w:instrText>
    </w:r>
    <w:r w:rsidR="00F400D5">
      <w:instrText>CAS\\atest</w:instrText>
    </w:r>
    <w:r>
      <w:instrText>\\-support\\Fragmenty.docx" fhead</w:instrText>
    </w:r>
    <w:r w:rsidR="00B71FCA">
      <w:instrText>Public</w:instrText>
    </w:r>
    <w:r>
      <w:instrText xml:space="preserve"> </w:instrText>
    </w:r>
    <w:r>
      <w:fldChar w:fldCharType="separate"/>
    </w:r>
    <w:bookmarkStart w:id="3" w:name="fheadPublic"/>
    <w:r w:rsidR="00B71FCA">
      <w:rPr>
        <w:noProof/>
      </w:rPr>
      <w:drawing>
        <wp:inline distT="0" distB="0" distL="0" distR="0" wp14:anchorId="5E23A2CA" wp14:editId="18290BF5">
          <wp:extent cx="2294890" cy="607695"/>
          <wp:effectExtent l="0" t="0" r="0" b="1905"/>
          <wp:docPr id="609323058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71FCA">
      <w:tab/>
    </w:r>
    <w:r w:rsidR="00B71FCA">
      <w:tab/>
    </w:r>
    <w:r w:rsidR="00B71FCA">
      <w:rPr>
        <w:rFonts w:asciiTheme="majorHAnsi" w:hAnsiTheme="majorHAnsi" w:cstheme="majorHAnsi"/>
        <w:sz w:val="32"/>
        <w:szCs w:val="32"/>
      </w:rPr>
      <w:t>Atestace ESSL</w:t>
    </w:r>
  </w:p>
  <w:bookmarkEnd w:id="3"/>
  <w:p w14:paraId="0023C539" w14:textId="199702A9" w:rsidR="00EB32D8" w:rsidRPr="00F83941" w:rsidRDefault="00F83941" w:rsidP="00F83941">
    <w:pPr>
      <w:pStyle w:val="Header"/>
    </w:pP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7B4DFA"/>
    <w:multiLevelType w:val="hybridMultilevel"/>
    <w:tmpl w:val="55143E9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6"/>
  </w:num>
  <w:num w:numId="2" w16cid:durableId="1564481503">
    <w:abstractNumId w:val="11"/>
  </w:num>
  <w:num w:numId="3" w16cid:durableId="1119303942">
    <w:abstractNumId w:val="8"/>
  </w:num>
  <w:num w:numId="4" w16cid:durableId="1411464253">
    <w:abstractNumId w:val="10"/>
    <w:lvlOverride w:ilvl="0">
      <w:startOverride w:val="1"/>
    </w:lvlOverride>
  </w:num>
  <w:num w:numId="5" w16cid:durableId="1331560507">
    <w:abstractNumId w:val="5"/>
  </w:num>
  <w:num w:numId="6" w16cid:durableId="2083873394">
    <w:abstractNumId w:val="3"/>
  </w:num>
  <w:num w:numId="7" w16cid:durableId="2704450">
    <w:abstractNumId w:val="2"/>
  </w:num>
  <w:num w:numId="8" w16cid:durableId="1266115732">
    <w:abstractNumId w:val="4"/>
  </w:num>
  <w:num w:numId="9" w16cid:durableId="3174646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26763453">
    <w:abstractNumId w:val="1"/>
  </w:num>
  <w:num w:numId="11" w16cid:durableId="1637759108">
    <w:abstractNumId w:val="0"/>
  </w:num>
  <w:num w:numId="12" w16cid:durableId="1401363623">
    <w:abstractNumId w:val="9"/>
  </w:num>
  <w:num w:numId="13" w16cid:durableId="9312837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34268"/>
    <w:rsid w:val="00040EC7"/>
    <w:rsid w:val="00091A4E"/>
    <w:rsid w:val="00093C18"/>
    <w:rsid w:val="000F37A7"/>
    <w:rsid w:val="00105806"/>
    <w:rsid w:val="00122FFD"/>
    <w:rsid w:val="001848B4"/>
    <w:rsid w:val="0018658D"/>
    <w:rsid w:val="001A7C2B"/>
    <w:rsid w:val="001F1FCE"/>
    <w:rsid w:val="00234A58"/>
    <w:rsid w:val="0025397C"/>
    <w:rsid w:val="00294852"/>
    <w:rsid w:val="00314C9D"/>
    <w:rsid w:val="003541CE"/>
    <w:rsid w:val="003571EA"/>
    <w:rsid w:val="00395D11"/>
    <w:rsid w:val="003C489F"/>
    <w:rsid w:val="00422AF9"/>
    <w:rsid w:val="004342F6"/>
    <w:rsid w:val="0044329D"/>
    <w:rsid w:val="0049157E"/>
    <w:rsid w:val="0049414D"/>
    <w:rsid w:val="004F27AC"/>
    <w:rsid w:val="00523D52"/>
    <w:rsid w:val="00540337"/>
    <w:rsid w:val="00544C66"/>
    <w:rsid w:val="005F78F3"/>
    <w:rsid w:val="006165B0"/>
    <w:rsid w:val="00651BBB"/>
    <w:rsid w:val="00654BC3"/>
    <w:rsid w:val="00667A64"/>
    <w:rsid w:val="006B0879"/>
    <w:rsid w:val="006C1B4A"/>
    <w:rsid w:val="00717697"/>
    <w:rsid w:val="00731A33"/>
    <w:rsid w:val="007D3A7F"/>
    <w:rsid w:val="0082212B"/>
    <w:rsid w:val="00824D84"/>
    <w:rsid w:val="00890EAA"/>
    <w:rsid w:val="008B5D4D"/>
    <w:rsid w:val="009466F2"/>
    <w:rsid w:val="009D444C"/>
    <w:rsid w:val="009E0FFB"/>
    <w:rsid w:val="009E3CA1"/>
    <w:rsid w:val="00A77A19"/>
    <w:rsid w:val="00A91194"/>
    <w:rsid w:val="00A92166"/>
    <w:rsid w:val="00AB5B22"/>
    <w:rsid w:val="00AC6D31"/>
    <w:rsid w:val="00AD249B"/>
    <w:rsid w:val="00B33519"/>
    <w:rsid w:val="00B339D7"/>
    <w:rsid w:val="00B62D0B"/>
    <w:rsid w:val="00B71FCA"/>
    <w:rsid w:val="00B84EF7"/>
    <w:rsid w:val="00BB3B96"/>
    <w:rsid w:val="00BD1004"/>
    <w:rsid w:val="00C44A8F"/>
    <w:rsid w:val="00CC56CC"/>
    <w:rsid w:val="00CF70D7"/>
    <w:rsid w:val="00D01579"/>
    <w:rsid w:val="00D053A7"/>
    <w:rsid w:val="00D36422"/>
    <w:rsid w:val="00DD2BC5"/>
    <w:rsid w:val="00E65FC4"/>
    <w:rsid w:val="00E827C1"/>
    <w:rsid w:val="00EB1033"/>
    <w:rsid w:val="00EB32D8"/>
    <w:rsid w:val="00EB440C"/>
    <w:rsid w:val="00EC5655"/>
    <w:rsid w:val="00EE7B05"/>
    <w:rsid w:val="00F151D6"/>
    <w:rsid w:val="00F32164"/>
    <w:rsid w:val="00F400D5"/>
    <w:rsid w:val="00F52C48"/>
    <w:rsid w:val="00F6429F"/>
    <w:rsid w:val="00F7114F"/>
    <w:rsid w:val="00F83941"/>
    <w:rsid w:val="00FA5FF5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8CA7F9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29F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F6429F"/>
    <w:pPr>
      <w:keepNext/>
      <w:keepLines/>
      <w:numPr>
        <w:numId w:val="3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29F"/>
    <w:pPr>
      <w:keepNext/>
      <w:keepLines/>
      <w:numPr>
        <w:ilvl w:val="1"/>
        <w:numId w:val="3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429F"/>
    <w:pPr>
      <w:keepNext/>
      <w:keepLines/>
      <w:numPr>
        <w:ilvl w:val="2"/>
        <w:numId w:val="3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6429F"/>
    <w:pPr>
      <w:keepNext/>
      <w:keepLines/>
      <w:numPr>
        <w:ilvl w:val="3"/>
        <w:numId w:val="3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6429F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29F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29F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29F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29F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F6429F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F6429F"/>
  </w:style>
  <w:style w:type="paragraph" w:styleId="Header">
    <w:name w:val="header"/>
    <w:basedOn w:val="Normal"/>
    <w:link w:val="HeaderChar"/>
    <w:uiPriority w:val="99"/>
    <w:unhideWhenUsed/>
    <w:rsid w:val="00F6429F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422AF9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F6429F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422AF9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422AF9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F6429F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uiPriority w:val="34"/>
    <w:qFormat/>
    <w:rsid w:val="00F6429F"/>
    <w:pPr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6429F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422AF9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6429F"/>
    <w:rPr>
      <w:vertAlign w:val="superscript"/>
    </w:rPr>
  </w:style>
  <w:style w:type="character" w:customStyle="1" w:styleId="Nadpis2Char">
    <w:name w:val="Nadpis 2 Char"/>
    <w:basedOn w:val="DefaultParagraphFont"/>
    <w:uiPriority w:val="9"/>
    <w:rsid w:val="00422AF9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422AF9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422AF9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422AF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422AF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422AF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422AF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422AF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F6429F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F6429F"/>
    <w:pPr>
      <w:numPr>
        <w:numId w:val="7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F6429F"/>
    <w:rPr>
      <w:b/>
    </w:rPr>
  </w:style>
  <w:style w:type="paragraph" w:customStyle="1" w:styleId="Tabulka">
    <w:name w:val="Tabulka"/>
    <w:basedOn w:val="Caption"/>
    <w:next w:val="Normal"/>
    <w:link w:val="TabulkaChar"/>
    <w:qFormat/>
    <w:rsid w:val="00F6429F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F6429F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6429F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422AF9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F6429F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6429F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F6429F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F6429F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F6429F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6429F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6429F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F6429F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F6429F"/>
  </w:style>
  <w:style w:type="character" w:customStyle="1" w:styleId="Atribut">
    <w:name w:val="Atribut"/>
    <w:basedOn w:val="DefaultParagraphFont"/>
    <w:uiPriority w:val="1"/>
    <w:qFormat/>
    <w:rsid w:val="00F6429F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F6429F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F6429F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F6429F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F6429F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F6429F"/>
    <w:rPr>
      <w:color w:val="auto"/>
    </w:rPr>
  </w:style>
  <w:style w:type="character" w:styleId="Strong">
    <w:name w:val="Strong"/>
    <w:basedOn w:val="DefaultParagraphFont"/>
    <w:uiPriority w:val="22"/>
    <w:qFormat/>
    <w:rsid w:val="00F6429F"/>
    <w:rPr>
      <w:b/>
      <w:bCs/>
    </w:rPr>
  </w:style>
  <w:style w:type="paragraph" w:customStyle="1" w:styleId="NormalniText">
    <w:name w:val="NormalniText"/>
    <w:basedOn w:val="Normal"/>
    <w:qFormat/>
    <w:rsid w:val="00F6429F"/>
  </w:style>
  <w:style w:type="paragraph" w:customStyle="1" w:styleId="NormalTextIAR">
    <w:name w:val="NormalTextIAR"/>
    <w:basedOn w:val="Normal"/>
    <w:qFormat/>
    <w:rsid w:val="00F6429F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F6429F"/>
    <w:pPr>
      <w:numPr>
        <w:ilvl w:val="1"/>
        <w:numId w:val="7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F6429F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F6429F"/>
    <w:pPr>
      <w:numPr>
        <w:ilvl w:val="2"/>
        <w:numId w:val="7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F6429F"/>
    <w:pPr>
      <w:numPr>
        <w:ilvl w:val="3"/>
        <w:numId w:val="7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F6429F"/>
    <w:pPr>
      <w:numPr>
        <w:ilvl w:val="4"/>
        <w:numId w:val="8"/>
      </w:numPr>
      <w:contextualSpacing/>
    </w:pPr>
  </w:style>
  <w:style w:type="numbering" w:customStyle="1" w:styleId="S1">
    <w:name w:val="S1"/>
    <w:uiPriority w:val="99"/>
    <w:rsid w:val="00F6429F"/>
    <w:pPr>
      <w:numPr>
        <w:numId w:val="6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F6429F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F6429F"/>
    <w:rPr>
      <w:color w:val="0070C0"/>
    </w:rPr>
  </w:style>
  <w:style w:type="paragraph" w:styleId="NormalIndent">
    <w:name w:val="Normal Indent"/>
    <w:basedOn w:val="Normal"/>
    <w:uiPriority w:val="99"/>
    <w:unhideWhenUsed/>
    <w:rsid w:val="00F6429F"/>
    <w:pPr>
      <w:ind w:left="708"/>
    </w:pPr>
  </w:style>
  <w:style w:type="character" w:customStyle="1" w:styleId="Role">
    <w:name w:val="Role"/>
    <w:basedOn w:val="DefaultParagraphFont"/>
    <w:uiPriority w:val="1"/>
    <w:qFormat/>
    <w:rsid w:val="00F6429F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F6429F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F6429F"/>
    <w:pPr>
      <w:numPr>
        <w:numId w:val="8"/>
      </w:numPr>
      <w:tabs>
        <w:tab w:val="left" w:pos="2694"/>
        <w:tab w:val="left" w:pos="3969"/>
        <w:tab w:val="left" w:pos="5103"/>
        <w:tab w:val="left" w:pos="6237"/>
      </w:tabs>
    </w:pPr>
  </w:style>
  <w:style w:type="character" w:styleId="CommentReference">
    <w:name w:val="annotation reference"/>
    <w:basedOn w:val="DefaultParagraphFont"/>
    <w:uiPriority w:val="99"/>
    <w:semiHidden/>
    <w:unhideWhenUsed/>
    <w:rsid w:val="00F642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429F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422AF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29F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422AF9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F6429F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422AF9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F6429F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F6429F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F6429F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F6429F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F6429F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F6429F"/>
  </w:style>
  <w:style w:type="character" w:customStyle="1" w:styleId="ZkladntextChar">
    <w:name w:val="Základní text Char"/>
    <w:basedOn w:val="DefaultParagraphFont"/>
    <w:uiPriority w:val="99"/>
    <w:rsid w:val="00422AF9"/>
  </w:style>
  <w:style w:type="paragraph" w:styleId="Closing">
    <w:name w:val="Closing"/>
    <w:basedOn w:val="Normal"/>
    <w:link w:val="ClosingChar"/>
    <w:uiPriority w:val="99"/>
    <w:unhideWhenUsed/>
    <w:rsid w:val="00F6429F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422AF9"/>
  </w:style>
  <w:style w:type="character" w:customStyle="1" w:styleId="IARText">
    <w:name w:val="IARText"/>
    <w:basedOn w:val="DefaultParagraphFont"/>
    <w:uiPriority w:val="1"/>
    <w:qFormat/>
    <w:rsid w:val="00F6429F"/>
    <w:rPr>
      <w:b/>
      <w:color w:val="2E74B5" w:themeColor="accent5" w:themeShade="BF"/>
    </w:rPr>
  </w:style>
  <w:style w:type="paragraph" w:styleId="ListNumber">
    <w:name w:val="List Number"/>
    <w:basedOn w:val="Normal"/>
    <w:uiPriority w:val="99"/>
    <w:unhideWhenUsed/>
    <w:rsid w:val="00F6429F"/>
    <w:pPr>
      <w:spacing w:after="0"/>
      <w:contextualSpacing/>
    </w:pPr>
  </w:style>
  <w:style w:type="paragraph" w:styleId="ListNumber2">
    <w:name w:val="List Number 2"/>
    <w:basedOn w:val="Normal"/>
    <w:uiPriority w:val="99"/>
    <w:unhideWhenUsed/>
    <w:rsid w:val="00F6429F"/>
    <w:pPr>
      <w:numPr>
        <w:ilvl w:val="1"/>
        <w:numId w:val="5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F6429F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F6429F"/>
    <w:pPr>
      <w:numPr>
        <w:ilvl w:val="2"/>
        <w:numId w:val="5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F6429F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F6429F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F6429F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F6429F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F6429F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F6429F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F6429F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F6429F"/>
    <w:pPr>
      <w:keepNext/>
      <w:keepLines/>
      <w:numPr>
        <w:numId w:val="12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F6429F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F6429F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F6429F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F6429F"/>
    <w:rPr>
      <w:b/>
      <w:iCs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6429F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429F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429F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6429F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6429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29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29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2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2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429F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F6429F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429F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429F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6429F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6429F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F6429F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F6429F"/>
  </w:style>
  <w:style w:type="character" w:customStyle="1" w:styleId="ClosingChar">
    <w:name w:val="Closing Char"/>
    <w:basedOn w:val="DefaultParagraphFont"/>
    <w:link w:val="Closing"/>
    <w:uiPriority w:val="99"/>
    <w:rsid w:val="00F6429F"/>
  </w:style>
  <w:style w:type="paragraph" w:customStyle="1" w:styleId="IARpara">
    <w:name w:val="IARpara"/>
    <w:basedOn w:val="Normal"/>
    <w:qFormat/>
    <w:rsid w:val="00F6429F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al"/>
    <w:qFormat/>
    <w:rsid w:val="00F6429F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3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customXml/itemProps2.xml><?xml version="1.0" encoding="utf-8"?>
<ds:datastoreItem xmlns:ds="http://schemas.openxmlformats.org/officeDocument/2006/customXml" ds:itemID="{262C88C8-43AD-4944-89A5-0978CDFCE3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0</TotalTime>
  <Pages>1</Pages>
  <Words>156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Bezouška</dc:creator>
  <cp:keywords/>
  <dc:description/>
  <cp:lastModifiedBy>Petr Štěpánek</cp:lastModifiedBy>
  <cp:revision>3</cp:revision>
  <dcterms:created xsi:type="dcterms:W3CDTF">2025-07-07T09:35:00Z</dcterms:created>
  <dcterms:modified xsi:type="dcterms:W3CDTF">2025-07-07T09:36:00Z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