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A95E6" w14:textId="686D3A49" w:rsidR="00680A4B" w:rsidRDefault="0092036F" w:rsidP="00CE16EB">
      <w:pPr>
        <w:pStyle w:val="NazevDokumentu"/>
        <w:rPr>
          <w:noProof/>
        </w:rPr>
      </w:pPr>
      <w:r w:rsidRPr="0092036F">
        <w:rPr>
          <w:noProof/>
        </w:rPr>
        <w:t>Poskytnutí informací Objednatele</w:t>
      </w:r>
      <w:r w:rsidR="00601F3D">
        <w:rPr>
          <w:noProof/>
        </w:rPr>
        <w:t>m</w:t>
      </w:r>
      <w:r w:rsidRPr="0092036F">
        <w:rPr>
          <w:noProof/>
        </w:rPr>
        <w:t xml:space="preserve"> k vytvoření Atestačního prostředí</w:t>
      </w:r>
    </w:p>
    <w:p w14:paraId="4455634E" w14:textId="77777777" w:rsidR="00956617" w:rsidRDefault="007D2F1B" w:rsidP="00055AF2">
      <w:r>
        <w:fldChar w:fldCharType="begin"/>
      </w:r>
      <w:r>
        <w:instrText xml:space="preserve"> INCLUDETEXT "c:\\Data\\</w:instrText>
      </w:r>
      <w:r w:rsidR="00D0685F">
        <w:instrText>CAS\\atest</w:instrText>
      </w:r>
      <w:r>
        <w:instrText xml:space="preserve">\\-support\\Fragmenty.docx" tv </w:instrText>
      </w:r>
      <w:r>
        <w:fldChar w:fldCharType="separate"/>
      </w:r>
      <w:bookmarkStart w:id="0" w:name="tv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956617" w:rsidRPr="008F52A3" w14:paraId="19D29E7C" w14:textId="77777777" w:rsidTr="00C8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20272C13" w14:textId="38AC4810" w:rsidR="00956617" w:rsidRPr="008F52A3" w:rsidRDefault="00956617">
            <w:pPr>
              <w:spacing w:before="0" w:after="0"/>
            </w:pPr>
            <w:r w:rsidRPr="001015A9">
              <w:rPr>
                <w:bCs/>
                <w:sz w:val="24"/>
                <w:szCs w:val="28"/>
              </w:rPr>
              <w:t>Objednávka</w:t>
            </w:r>
            <w:r>
              <w:rPr>
                <w:bCs/>
                <w:sz w:val="24"/>
                <w:szCs w:val="28"/>
              </w:rPr>
              <w:t xml:space="preserve"> (vyplňuje Atestační středisko)</w:t>
            </w:r>
          </w:p>
        </w:tc>
      </w:tr>
      <w:tr w:rsidR="00956617" w:rsidRPr="008F52A3" w14:paraId="0831C553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016CB25" w14:textId="77777777" w:rsidR="00956617" w:rsidRPr="008F52A3" w:rsidRDefault="00956617">
            <w:pPr>
              <w:spacing w:before="0" w:after="0"/>
            </w:pPr>
            <w:r w:rsidRPr="008F52A3">
              <w:t>Spisová značka: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57C2AF3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7888451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B4901AC" w14:textId="77777777" w:rsidR="00956617" w:rsidRPr="008F52A3" w:rsidRDefault="00956617">
            <w:pPr>
              <w:spacing w:before="0" w:after="0"/>
            </w:pPr>
            <w:r w:rsidRPr="008F52A3">
              <w:t>Číslo jednací: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D2130E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5D311652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86BAE55" w14:textId="77777777" w:rsidR="00956617" w:rsidRPr="008F52A3" w:rsidRDefault="00956617">
            <w:pPr>
              <w:spacing w:before="0" w:after="0"/>
            </w:pPr>
            <w:r>
              <w:t>APN: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60BE106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0C47D9F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D13F975" w14:textId="77777777" w:rsidR="00956617" w:rsidRPr="008F52A3" w:rsidRDefault="00956617">
            <w:pPr>
              <w:spacing w:before="0" w:after="0"/>
            </w:pPr>
            <w:r w:rsidRPr="008F52A3">
              <w:t>JID: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255B5EC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38D78822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F321DBB" w14:textId="77777777" w:rsidR="00956617" w:rsidRPr="008F52A3" w:rsidRDefault="00956617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0AB75E4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CD64EF8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4A06133" w14:textId="77777777" w:rsidR="00956617" w:rsidRPr="008F52A3" w:rsidRDefault="00956617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7BDD66B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545A6DA2" w14:textId="77777777" w:rsidTr="00452B47"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3F8E6235" w14:textId="77777777" w:rsidR="00956617" w:rsidRPr="008F52A3" w:rsidRDefault="00956617">
            <w:pPr>
              <w:spacing w:before="0" w:after="0"/>
            </w:pPr>
            <w:r w:rsidRPr="003A52C2">
              <w:rPr>
                <w:b/>
                <w:sz w:val="24"/>
                <w:szCs w:val="28"/>
              </w:rPr>
              <w:t>Objednatel (</w:t>
            </w:r>
            <w:r w:rsidRPr="0093074F">
              <w:rPr>
                <w:b/>
                <w:bCs/>
                <w:sz w:val="24"/>
                <w:szCs w:val="28"/>
              </w:rPr>
              <w:t>vyplňuje</w:t>
            </w:r>
            <w:r w:rsidRPr="003A52C2">
              <w:rPr>
                <w:b/>
                <w:sz w:val="24"/>
                <w:szCs w:val="28"/>
              </w:rPr>
              <w:t xml:space="preserve"> Objednatel atestace)</w:t>
            </w:r>
          </w:p>
        </w:tc>
      </w:tr>
      <w:tr w:rsidR="00956617" w:rsidRPr="008F52A3" w14:paraId="4F7FF932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C2CCCA6" w14:textId="77777777" w:rsidR="00956617" w:rsidRPr="008F52A3" w:rsidRDefault="00956617">
            <w:pPr>
              <w:spacing w:before="0" w:after="0"/>
            </w:pPr>
            <w:r w:rsidRPr="008F52A3">
              <w:t>Jméno/Název: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DB3CC41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5AFAC30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6D675C" w14:textId="77777777" w:rsidR="00956617" w:rsidRPr="008F52A3" w:rsidRDefault="00956617">
            <w:pPr>
              <w:spacing w:before="0" w:after="0"/>
            </w:pPr>
            <w:r w:rsidRPr="008F52A3">
              <w:t>Datum vystavení: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322F78E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5575AA67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B87E19B" w14:textId="77777777" w:rsidR="00956617" w:rsidRPr="008F52A3" w:rsidRDefault="00956617">
            <w:pPr>
              <w:spacing w:before="0" w:after="0"/>
            </w:pPr>
            <w:r w:rsidRPr="008F52A3">
              <w:t>Adresa/Sídlo: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6E6ED79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430FFAC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6CD0C40" w14:textId="77777777" w:rsidR="00956617" w:rsidRPr="008F52A3" w:rsidRDefault="00956617">
            <w:pPr>
              <w:spacing w:before="0" w:after="0"/>
            </w:pPr>
            <w:r w:rsidRPr="008F52A3">
              <w:t>Oprávněná osoba: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35BD7E0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3659C81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E171F31" w14:textId="77777777" w:rsidR="00956617" w:rsidRPr="008F52A3" w:rsidRDefault="00956617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814523F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EA4249C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A1D59E7" w14:textId="77777777" w:rsidR="00956617" w:rsidRPr="008F52A3" w:rsidRDefault="00956617">
            <w:pPr>
              <w:spacing w:before="0" w:after="0"/>
            </w:pPr>
            <w:r w:rsidRPr="008F52A3">
              <w:t>ISDS: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30EB59B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546B1E14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D5EBAFB" w14:textId="77777777" w:rsidR="00956617" w:rsidRPr="008F52A3" w:rsidRDefault="00956617">
            <w:pPr>
              <w:spacing w:before="0" w:after="0"/>
            </w:pPr>
            <w:r w:rsidRPr="008F52A3">
              <w:t>IČ: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637FCBC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CE7920F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ADB3A84" w14:textId="77777777" w:rsidR="00956617" w:rsidRPr="008F52A3" w:rsidRDefault="00956617">
            <w:pPr>
              <w:spacing w:before="0" w:after="0"/>
            </w:pPr>
            <w:r w:rsidRPr="008F52A3">
              <w:t>Email: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760B776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0B40EE33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C6DDAFB" w14:textId="77777777" w:rsidR="00956617" w:rsidRPr="008F52A3" w:rsidRDefault="00956617">
            <w:pPr>
              <w:spacing w:before="0" w:after="0"/>
            </w:pPr>
            <w:r w:rsidRPr="008F52A3">
              <w:t>Datum narození: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D769060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88D6767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3C49A90" w14:textId="77777777" w:rsidR="00956617" w:rsidRPr="008F52A3" w:rsidRDefault="00956617">
            <w:pPr>
              <w:spacing w:before="0" w:after="0"/>
            </w:pPr>
            <w:r w:rsidRPr="008F52A3">
              <w:t>Telefon: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86A2602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4951ED47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4FEDB57" w14:textId="77777777" w:rsidR="00956617" w:rsidRPr="008F52A3" w:rsidRDefault="00956617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0317704" w14:textId="77777777" w:rsidR="00956617" w:rsidRPr="008F52A3" w:rsidRDefault="00956617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4AFA933" w14:textId="77777777" w:rsidR="00956617" w:rsidRPr="008F52A3" w:rsidRDefault="00956617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1FACDB7" w14:textId="77777777" w:rsidR="00956617" w:rsidRPr="008F52A3" w:rsidRDefault="00956617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DB2A431" w14:textId="77777777" w:rsidR="00956617" w:rsidRPr="008F52A3" w:rsidRDefault="00956617">
            <w:pPr>
              <w:spacing w:before="0" w:after="0"/>
            </w:pPr>
          </w:p>
        </w:tc>
      </w:tr>
      <w:tr w:rsidR="00956617" w:rsidRPr="008F52A3" w14:paraId="7979A70A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70891D6" w14:textId="77777777" w:rsidR="00956617" w:rsidRPr="008F52A3" w:rsidRDefault="00956617">
            <w:pPr>
              <w:spacing w:after="0"/>
            </w:pPr>
            <w:r w:rsidRPr="008F52A3">
              <w:t>Název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CF9ECD" w14:textId="77777777" w:rsidR="00956617" w:rsidRPr="008F52A3" w:rsidRDefault="00956617">
            <w:pPr>
              <w:spacing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E0BF312" w14:textId="77777777" w:rsidR="00956617" w:rsidRPr="008F52A3" w:rsidRDefault="00956617">
            <w:pPr>
              <w:spacing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B78AFC9" w14:textId="77777777" w:rsidR="00956617" w:rsidRPr="008F52A3" w:rsidRDefault="00956617">
            <w:pPr>
              <w:spacing w:after="0"/>
            </w:pPr>
            <w:r w:rsidRPr="008F52A3">
              <w:t>Verze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FFC9F57" w14:textId="77777777" w:rsidR="00956617" w:rsidRPr="008F52A3" w:rsidRDefault="00956617">
            <w:pPr>
              <w:spacing w:after="0"/>
            </w:pPr>
          </w:p>
        </w:tc>
      </w:tr>
      <w:tr w:rsidR="00956617" w:rsidRPr="008F52A3" w14:paraId="61F4CD30" w14:textId="77777777" w:rsidTr="009A05DA">
        <w:tc>
          <w:tcPr>
            <w:tcW w:w="686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B0A340D" w14:textId="77777777" w:rsidR="00956617" w:rsidRPr="008F52A3" w:rsidRDefault="00956617">
            <w:pPr>
              <w:spacing w:after="0"/>
            </w:pPr>
            <w:r>
              <w:t>Varianta atestace dle čl.5 dokumentu „Postup Atestačního střediska“: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17BB5A8" w14:textId="77777777" w:rsidR="00956617" w:rsidRPr="008F52A3" w:rsidRDefault="00956617">
            <w:pPr>
              <w:spacing w:after="0"/>
            </w:pPr>
          </w:p>
        </w:tc>
      </w:tr>
      <w:bookmarkEnd w:id="0"/>
    </w:tbl>
    <w:p w14:paraId="1608FAAF" w14:textId="09E40349" w:rsidR="00EA068B" w:rsidRPr="00055AF2" w:rsidRDefault="007D2F1B" w:rsidP="00055AF2">
      <w:r>
        <w:fldChar w:fldCharType="end"/>
      </w:r>
    </w:p>
    <w:p w14:paraId="093DA2B1" w14:textId="3DA312A6" w:rsidR="002C37AF" w:rsidRDefault="00D05287" w:rsidP="007D2F1B">
      <w:pPr>
        <w:jc w:val="left"/>
        <w:rPr>
          <w:color w:val="000000"/>
        </w:rPr>
      </w:pPr>
      <w:r>
        <w:rPr>
          <w:color w:val="000000"/>
        </w:rPr>
        <w:t>V</w:t>
      </w:r>
      <w:r w:rsidR="00D462C0">
        <w:rPr>
          <w:color w:val="000000"/>
        </w:rPr>
        <w:t>yplňte následující informace</w:t>
      </w:r>
      <w:r w:rsidR="002C37AF">
        <w:rPr>
          <w:color w:val="000000"/>
        </w:rPr>
        <w:t>:</w:t>
      </w:r>
    </w:p>
    <w:p w14:paraId="0C40023B" w14:textId="3E61A724" w:rsidR="002C37AF" w:rsidRPr="00DA3194" w:rsidRDefault="006D569C" w:rsidP="007D2F1B">
      <w:pPr>
        <w:pStyle w:val="ListParagraph"/>
        <w:numPr>
          <w:ilvl w:val="0"/>
          <w:numId w:val="7"/>
        </w:numPr>
        <w:jc w:val="left"/>
      </w:pPr>
      <w:r>
        <w:rPr>
          <w:color w:val="000000"/>
          <w:lang w:val="en-US"/>
        </w:rPr>
        <w:t xml:space="preserve">Kontaktní </w:t>
      </w:r>
      <w:r w:rsidRPr="006D569C">
        <w:rPr>
          <w:color w:val="000000"/>
        </w:rPr>
        <w:t xml:space="preserve">údaje </w:t>
      </w:r>
      <w:r w:rsidR="00437698">
        <w:rPr>
          <w:color w:val="000000"/>
        </w:rPr>
        <w:t>osob v </w:t>
      </w:r>
      <w:r w:rsidR="00437698" w:rsidRPr="00DA3194">
        <w:t xml:space="preserve">roli </w:t>
      </w:r>
      <w:r>
        <w:fldChar w:fldCharType="begin"/>
      </w:r>
      <w:r>
        <w:instrText xml:space="preserve"> INCLUDETEXT "c:\\Data\\</w:instrText>
      </w:r>
      <w:r w:rsidR="00D0685F">
        <w:instrText>CAS\\atest</w:instrText>
      </w:r>
      <w:r>
        <w:instrText xml:space="preserve">\\-support\\Fragmenty.docx" zást </w:instrText>
      </w:r>
      <w:r>
        <w:fldChar w:fldCharType="separate"/>
      </w:r>
      <w:bookmarkStart w:id="1" w:name="zást"/>
      <w:r w:rsidR="00A66E61" w:rsidRPr="008F52A3">
        <w:t>Zástupce Objednatele ve věcech technických</w:t>
      </w:r>
      <w:bookmarkEnd w:id="1"/>
      <w:r>
        <w:fldChar w:fldCharType="end"/>
      </w:r>
      <w:r w:rsidRPr="00DA3194">
        <w:t>:</w:t>
      </w:r>
      <w:r w:rsidR="00D214C0">
        <w:t xml:space="preserve"> </w:t>
      </w:r>
      <w:r w:rsidR="00D214C0">
        <w:br/>
      </w:r>
      <w:r w:rsidR="00D214C0" w:rsidRPr="00D336C4">
        <w:rPr>
          <w:i/>
          <w:iCs/>
          <w:sz w:val="20"/>
          <w:szCs w:val="20"/>
        </w:rPr>
        <w:t xml:space="preserve">V případě potřeby </w:t>
      </w:r>
      <w:r w:rsidR="00D336C4" w:rsidRPr="00D336C4">
        <w:rPr>
          <w:i/>
          <w:iCs/>
          <w:sz w:val="20"/>
          <w:szCs w:val="20"/>
        </w:rPr>
        <w:t xml:space="preserve">uberte nebo </w:t>
      </w:r>
      <w:r w:rsidR="00D214C0" w:rsidRPr="00D336C4">
        <w:rPr>
          <w:i/>
          <w:iCs/>
          <w:sz w:val="20"/>
          <w:szCs w:val="20"/>
        </w:rPr>
        <w:t>přidejte řádky</w:t>
      </w:r>
      <w:r w:rsidR="00D336C4" w:rsidRPr="00D336C4">
        <w:rPr>
          <w:i/>
          <w:iCs/>
          <w:sz w:val="20"/>
          <w:szCs w:val="20"/>
        </w:rPr>
        <w:t xml:space="preserve"> tabulky</w:t>
      </w:r>
      <w:r w:rsidR="00D336C4">
        <w:rPr>
          <w:i/>
          <w:iCs/>
          <w:sz w:val="20"/>
          <w:szCs w:val="20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44"/>
        <w:gridCol w:w="2783"/>
        <w:gridCol w:w="2604"/>
        <w:gridCol w:w="2491"/>
      </w:tblGrid>
      <w:tr w:rsidR="002755BE" w14:paraId="0816853A" w14:textId="77777777" w:rsidTr="007541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5" w:type="dxa"/>
          </w:tcPr>
          <w:p w14:paraId="30051B51" w14:textId="77777777" w:rsidR="002755BE" w:rsidRDefault="002755BE" w:rsidP="002755BE">
            <w:pPr>
              <w:pStyle w:val="ListParagraph"/>
              <w:rPr>
                <w:color w:val="000000"/>
              </w:rPr>
            </w:pPr>
          </w:p>
        </w:tc>
        <w:tc>
          <w:tcPr>
            <w:tcW w:w="2790" w:type="dxa"/>
          </w:tcPr>
          <w:p w14:paraId="7D4F0C09" w14:textId="5C4FAD88" w:rsidR="002755BE" w:rsidRDefault="000D3317" w:rsidP="002755BE">
            <w:pPr>
              <w:pStyle w:val="ListParagraph"/>
              <w:rPr>
                <w:color w:val="000000"/>
                <w:lang w:val="en-US"/>
              </w:rPr>
            </w:pPr>
            <w:r>
              <w:rPr>
                <w:color w:val="000000"/>
              </w:rPr>
              <w:t>J</w:t>
            </w:r>
            <w:r w:rsidR="002755BE">
              <w:rPr>
                <w:color w:val="000000"/>
              </w:rPr>
              <w:t>méno</w:t>
            </w:r>
            <w:r>
              <w:rPr>
                <w:color w:val="000000"/>
              </w:rPr>
              <w:t xml:space="preserve"> a příjmení</w:t>
            </w:r>
          </w:p>
        </w:tc>
        <w:tc>
          <w:tcPr>
            <w:tcW w:w="2610" w:type="dxa"/>
          </w:tcPr>
          <w:p w14:paraId="5C8DA968" w14:textId="64D44EA2" w:rsidR="002755BE" w:rsidRDefault="007541BD" w:rsidP="002755BE">
            <w:pPr>
              <w:pStyle w:val="ListParagrap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Osobní e</w:t>
            </w:r>
            <w:r w:rsidR="002755BE">
              <w:rPr>
                <w:color w:val="000000"/>
                <w:lang w:val="en-US"/>
              </w:rPr>
              <w:t>mail</w:t>
            </w:r>
            <w:r>
              <w:rPr>
                <w:color w:val="000000"/>
                <w:lang w:val="en-US"/>
              </w:rPr>
              <w:t>ová adresa</w:t>
            </w:r>
          </w:p>
        </w:tc>
        <w:tc>
          <w:tcPr>
            <w:tcW w:w="2497" w:type="dxa"/>
          </w:tcPr>
          <w:p w14:paraId="41A8E99A" w14:textId="4E0DE4AE" w:rsidR="002755BE" w:rsidRDefault="007541BD" w:rsidP="002755BE">
            <w:pPr>
              <w:pStyle w:val="ListParagraph"/>
              <w:rPr>
                <w:color w:val="000000"/>
                <w:lang w:val="en-US"/>
              </w:rPr>
            </w:pPr>
            <w:r>
              <w:t>Osobní m</w:t>
            </w:r>
            <w:r w:rsidR="002755BE">
              <w:t>obilní telefon</w:t>
            </w:r>
          </w:p>
        </w:tc>
      </w:tr>
      <w:tr w:rsidR="002755BE" w14:paraId="66EAF61E" w14:textId="77777777" w:rsidTr="007541BD">
        <w:tc>
          <w:tcPr>
            <w:tcW w:w="445" w:type="dxa"/>
          </w:tcPr>
          <w:p w14:paraId="437F82D8" w14:textId="64343A72" w:rsidR="002755BE" w:rsidRDefault="002755BE" w:rsidP="002755BE">
            <w:pPr>
              <w:pStyle w:val="ListParagrap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90" w:type="dxa"/>
          </w:tcPr>
          <w:p w14:paraId="01E78074" w14:textId="4EF5B722" w:rsidR="002755BE" w:rsidRDefault="002755BE" w:rsidP="002755BE">
            <w:pPr>
              <w:pStyle w:val="ListParagraph"/>
              <w:rPr>
                <w:color w:val="000000"/>
              </w:rPr>
            </w:pPr>
          </w:p>
        </w:tc>
        <w:tc>
          <w:tcPr>
            <w:tcW w:w="2610" w:type="dxa"/>
          </w:tcPr>
          <w:p w14:paraId="293798EA" w14:textId="77777777" w:rsidR="002755BE" w:rsidRDefault="002755BE" w:rsidP="002755BE">
            <w:pPr>
              <w:pStyle w:val="ListParagraph"/>
              <w:rPr>
                <w:color w:val="000000"/>
                <w:lang w:val="en-US"/>
              </w:rPr>
            </w:pPr>
          </w:p>
        </w:tc>
        <w:tc>
          <w:tcPr>
            <w:tcW w:w="2497" w:type="dxa"/>
          </w:tcPr>
          <w:p w14:paraId="54F21A62" w14:textId="77777777" w:rsidR="002755BE" w:rsidRDefault="002755BE" w:rsidP="002755BE">
            <w:pPr>
              <w:pStyle w:val="ListParagraph"/>
            </w:pPr>
          </w:p>
        </w:tc>
      </w:tr>
      <w:tr w:rsidR="002755BE" w14:paraId="18356484" w14:textId="77777777" w:rsidTr="007541BD">
        <w:tc>
          <w:tcPr>
            <w:tcW w:w="445" w:type="dxa"/>
          </w:tcPr>
          <w:p w14:paraId="41E3843C" w14:textId="535DD340" w:rsidR="002755BE" w:rsidRDefault="002755BE" w:rsidP="002755BE">
            <w:pPr>
              <w:pStyle w:val="ListParagrap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790" w:type="dxa"/>
          </w:tcPr>
          <w:p w14:paraId="5054D9F2" w14:textId="77777777" w:rsidR="002755BE" w:rsidRDefault="002755BE" w:rsidP="002755BE">
            <w:pPr>
              <w:pStyle w:val="ListParagraph"/>
              <w:rPr>
                <w:color w:val="000000"/>
              </w:rPr>
            </w:pPr>
          </w:p>
        </w:tc>
        <w:tc>
          <w:tcPr>
            <w:tcW w:w="2610" w:type="dxa"/>
          </w:tcPr>
          <w:p w14:paraId="623A052F" w14:textId="77777777" w:rsidR="002755BE" w:rsidRDefault="002755BE" w:rsidP="002755BE">
            <w:pPr>
              <w:pStyle w:val="ListParagraph"/>
              <w:rPr>
                <w:color w:val="000000"/>
                <w:lang w:val="en-US"/>
              </w:rPr>
            </w:pPr>
          </w:p>
        </w:tc>
        <w:tc>
          <w:tcPr>
            <w:tcW w:w="2497" w:type="dxa"/>
          </w:tcPr>
          <w:p w14:paraId="66E5C7F8" w14:textId="77777777" w:rsidR="002755BE" w:rsidRDefault="002755BE" w:rsidP="002755BE">
            <w:pPr>
              <w:pStyle w:val="ListParagraph"/>
            </w:pPr>
          </w:p>
        </w:tc>
      </w:tr>
      <w:tr w:rsidR="002755BE" w14:paraId="7D7FEC9C" w14:textId="77777777" w:rsidTr="007541BD">
        <w:tc>
          <w:tcPr>
            <w:tcW w:w="445" w:type="dxa"/>
          </w:tcPr>
          <w:p w14:paraId="46AFF9F1" w14:textId="2FA5244B" w:rsidR="002755BE" w:rsidRDefault="002755BE" w:rsidP="002755BE">
            <w:pPr>
              <w:pStyle w:val="ListParagrap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790" w:type="dxa"/>
          </w:tcPr>
          <w:p w14:paraId="68145BC1" w14:textId="77777777" w:rsidR="002755BE" w:rsidRDefault="002755BE" w:rsidP="002755BE">
            <w:pPr>
              <w:pStyle w:val="ListParagraph"/>
              <w:rPr>
                <w:color w:val="000000"/>
              </w:rPr>
            </w:pPr>
          </w:p>
        </w:tc>
        <w:tc>
          <w:tcPr>
            <w:tcW w:w="2610" w:type="dxa"/>
          </w:tcPr>
          <w:p w14:paraId="7010E6B5" w14:textId="77777777" w:rsidR="002755BE" w:rsidRDefault="002755BE" w:rsidP="002755BE">
            <w:pPr>
              <w:pStyle w:val="ListParagraph"/>
              <w:rPr>
                <w:color w:val="000000"/>
                <w:lang w:val="en-US"/>
              </w:rPr>
            </w:pPr>
          </w:p>
        </w:tc>
        <w:tc>
          <w:tcPr>
            <w:tcW w:w="2497" w:type="dxa"/>
          </w:tcPr>
          <w:p w14:paraId="536FA7A9" w14:textId="77777777" w:rsidR="002755BE" w:rsidRDefault="002755BE" w:rsidP="002755BE">
            <w:pPr>
              <w:pStyle w:val="ListParagraph"/>
            </w:pPr>
          </w:p>
        </w:tc>
      </w:tr>
    </w:tbl>
    <w:p w14:paraId="602D1E55" w14:textId="77777777" w:rsidR="0082481C" w:rsidRDefault="0082481C" w:rsidP="002755BE">
      <w:pPr>
        <w:pStyle w:val="ListParagraph"/>
        <w:rPr>
          <w:i/>
          <w:iCs/>
          <w:sz w:val="20"/>
          <w:szCs w:val="20"/>
        </w:rPr>
      </w:pPr>
    </w:p>
    <w:p w14:paraId="01C9F16B" w14:textId="6E58E8B3" w:rsidR="00960FE6" w:rsidRDefault="00963F8B" w:rsidP="00DB489E">
      <w:pPr>
        <w:pStyle w:val="ListParagraph"/>
        <w:ind w:left="709"/>
        <w:rPr>
          <w:b/>
          <w:bCs/>
          <w:i/>
          <w:iCs/>
          <w:sz w:val="20"/>
          <w:szCs w:val="20"/>
        </w:rPr>
      </w:pPr>
      <w:r w:rsidRPr="00963F8B">
        <w:rPr>
          <w:b/>
          <w:bCs/>
          <w:i/>
          <w:iCs/>
          <w:sz w:val="20"/>
          <w:szCs w:val="20"/>
        </w:rPr>
        <w:t>Uvedením těchto údajů na formulář a odesláním formuláře Objednatel a uvedené osoby potvrzují</w:t>
      </w:r>
      <w:r w:rsidR="00960FE6">
        <w:rPr>
          <w:b/>
          <w:bCs/>
          <w:i/>
          <w:iCs/>
          <w:sz w:val="20"/>
          <w:szCs w:val="20"/>
        </w:rPr>
        <w:t xml:space="preserve">, že se seznámili se </w:t>
      </w:r>
      <w:r w:rsidR="00960FE6" w:rsidRPr="00963F8B">
        <w:rPr>
          <w:b/>
          <w:bCs/>
          <w:i/>
          <w:iCs/>
          <w:sz w:val="20"/>
          <w:szCs w:val="20"/>
        </w:rPr>
        <w:t xml:space="preserve">dokumentem </w:t>
      </w:r>
      <w:r w:rsidR="00960FE6">
        <w:rPr>
          <w:b/>
          <w:bCs/>
          <w:i/>
          <w:iCs/>
          <w:sz w:val="20"/>
          <w:szCs w:val="20"/>
        </w:rPr>
        <w:t>„</w:t>
      </w:r>
      <w:r w:rsidR="00960FE6" w:rsidRPr="00963F8B">
        <w:rPr>
          <w:b/>
          <w:bCs/>
          <w:i/>
          <w:iCs/>
          <w:sz w:val="20"/>
          <w:szCs w:val="20"/>
        </w:rPr>
        <w:t>Pravidla ochrany osobních údajů</w:t>
      </w:r>
      <w:r w:rsidR="00960FE6">
        <w:rPr>
          <w:b/>
          <w:bCs/>
          <w:i/>
          <w:iCs/>
          <w:sz w:val="20"/>
          <w:szCs w:val="20"/>
        </w:rPr>
        <w:t>“</w:t>
      </w:r>
      <w:r w:rsidR="00960FE6" w:rsidRPr="00963F8B">
        <w:rPr>
          <w:b/>
          <w:bCs/>
          <w:i/>
          <w:iCs/>
          <w:sz w:val="20"/>
          <w:szCs w:val="20"/>
        </w:rPr>
        <w:t xml:space="preserve">, dostupným </w:t>
      </w:r>
      <w:r w:rsidR="00960FE6">
        <w:rPr>
          <w:b/>
          <w:bCs/>
          <w:i/>
          <w:iCs/>
          <w:sz w:val="20"/>
          <w:szCs w:val="20"/>
        </w:rPr>
        <w:t>na</w:t>
      </w:r>
      <w:r w:rsidR="00960FE6" w:rsidRPr="00963F8B">
        <w:rPr>
          <w:b/>
          <w:bCs/>
          <w:i/>
          <w:iCs/>
          <w:sz w:val="20"/>
          <w:szCs w:val="20"/>
        </w:rPr>
        <w:t xml:space="preserve"> internetových stránkách Atestačního střediska v sekci Důležité dokumenty a odkazy</w:t>
      </w:r>
      <w:r w:rsidR="00960FE6">
        <w:rPr>
          <w:b/>
          <w:bCs/>
          <w:i/>
          <w:iCs/>
          <w:sz w:val="20"/>
          <w:szCs w:val="20"/>
        </w:rPr>
        <w:t>.</w:t>
      </w:r>
    </w:p>
    <w:p w14:paraId="6C298201" w14:textId="77777777" w:rsidR="006D569C" w:rsidRPr="006D569C" w:rsidRDefault="006D569C" w:rsidP="006D569C">
      <w:pPr>
        <w:pStyle w:val="ListParagraph"/>
        <w:rPr>
          <w:color w:val="000000"/>
          <w:lang w:val="en-US"/>
        </w:rPr>
      </w:pPr>
    </w:p>
    <w:p w14:paraId="241AD29A" w14:textId="5564BC0B" w:rsidR="00D0433E" w:rsidRDefault="00DA3194" w:rsidP="007B2035">
      <w:pPr>
        <w:pStyle w:val="ListParagraph"/>
        <w:numPr>
          <w:ilvl w:val="0"/>
          <w:numId w:val="7"/>
        </w:numPr>
        <w:rPr>
          <w:color w:val="000000"/>
        </w:rPr>
      </w:pPr>
      <w:r w:rsidRPr="007F7760">
        <w:t xml:space="preserve">Pokud </w:t>
      </w:r>
      <w:r w:rsidR="00D462C0">
        <w:t xml:space="preserve">jste pro </w:t>
      </w:r>
      <w:r w:rsidRPr="007F7760">
        <w:t xml:space="preserve">provedení atestace </w:t>
      </w:r>
      <w:r w:rsidR="00D462C0">
        <w:t xml:space="preserve">zvolili </w:t>
      </w:r>
      <w:r w:rsidRPr="007F7760">
        <w:t>variant</w:t>
      </w:r>
      <w:r w:rsidR="00D462C0">
        <w:t>u</w:t>
      </w:r>
      <w:r w:rsidRPr="007F7760">
        <w:t xml:space="preserve"> A) podle čl. 5 </w:t>
      </w:r>
      <w:fldSimple w:instr=" INCLUDETEXT &quot;c:\\Data\\CAS\\atest\\-support\\Fragmenty.docx&quot; pos ">
        <w:bookmarkStart w:id="2" w:name="pos"/>
        <w:r w:rsidR="00317C40" w:rsidRPr="008F52A3">
          <w:t>dokumentu „</w:t>
        </w:r>
        <w:r w:rsidR="00317C40" w:rsidRPr="008F52A3">
          <w:rPr>
            <w:i/>
            <w:iCs/>
          </w:rPr>
          <w:t>Postup atestačního střediska pro elektronické systémy spisové služby při provádění atestace elektronického systému spisové služby, podmínky provádění atestace a výše úplaty za provedení atestace</w:t>
        </w:r>
        <w:r w:rsidR="00317C40" w:rsidRPr="008F52A3">
          <w:t>“, zveřejněného ve Věstníku Ministerstva vnitra</w:t>
        </w:r>
        <w:r w:rsidR="00317C40">
          <w:t xml:space="preserve"> v platném znění</w:t>
        </w:r>
        <w:r w:rsidR="00317C40" w:rsidRPr="008F52A3">
          <w:t xml:space="preserve"> (dále jen „</w:t>
        </w:r>
        <w:r w:rsidR="00317C40" w:rsidRPr="008F52A3">
          <w:rPr>
            <w:i/>
            <w:iCs/>
          </w:rPr>
          <w:t>Postup Atestačního střediska</w:t>
        </w:r>
        <w:r w:rsidR="00317C40" w:rsidRPr="008F52A3">
          <w:t>“)</w:t>
        </w:r>
        <w:bookmarkEnd w:id="2"/>
      </w:fldSimple>
      <w:r w:rsidRPr="007F7760">
        <w:t xml:space="preserve">, </w:t>
      </w:r>
      <w:r w:rsidR="00D0433E" w:rsidRPr="00EA0F3D">
        <w:rPr>
          <w:color w:val="000000"/>
        </w:rPr>
        <w:t>zvol</w:t>
      </w:r>
      <w:r w:rsidR="00825ACB">
        <w:rPr>
          <w:color w:val="000000"/>
        </w:rPr>
        <w:t>te</w:t>
      </w:r>
      <w:r w:rsidR="00D0433E" w:rsidRPr="00EA0F3D">
        <w:rPr>
          <w:color w:val="000000"/>
        </w:rPr>
        <w:t xml:space="preserve">, zda </w:t>
      </w:r>
      <w:r w:rsidR="00F8619D">
        <w:rPr>
          <w:color w:val="000000"/>
        </w:rPr>
        <w:t>žádá</w:t>
      </w:r>
      <w:r w:rsidR="00825ACB">
        <w:rPr>
          <w:color w:val="000000"/>
        </w:rPr>
        <w:t>te</w:t>
      </w:r>
      <w:r w:rsidR="00F8619D">
        <w:rPr>
          <w:color w:val="000000"/>
        </w:rPr>
        <w:t xml:space="preserve"> o využití služby </w:t>
      </w:r>
      <w:r w:rsidR="00E66D70" w:rsidRPr="00EA0F3D">
        <w:rPr>
          <w:color w:val="000000"/>
        </w:rPr>
        <w:t>Active D</w:t>
      </w:r>
      <w:r w:rsidR="00CA074D" w:rsidRPr="00EA0F3D">
        <w:rPr>
          <w:color w:val="000000"/>
        </w:rPr>
        <w:t xml:space="preserve">irectory </w:t>
      </w:r>
      <w:r w:rsidR="00E66D70" w:rsidRPr="00EA0F3D">
        <w:rPr>
          <w:color w:val="000000"/>
        </w:rPr>
        <w:t>A</w:t>
      </w:r>
      <w:r w:rsidR="00CA074D" w:rsidRPr="00EA0F3D">
        <w:rPr>
          <w:color w:val="000000"/>
        </w:rPr>
        <w:t>testačního střediska k autentizaci a</w:t>
      </w:r>
      <w:r w:rsidR="00E66D70" w:rsidRPr="00EA0F3D">
        <w:rPr>
          <w:color w:val="000000"/>
        </w:rPr>
        <w:t> </w:t>
      </w:r>
      <w:r w:rsidR="00CA074D" w:rsidRPr="00EA0F3D">
        <w:rPr>
          <w:color w:val="000000"/>
        </w:rPr>
        <w:t>autorizaci testovacích uživatelů testované</w:t>
      </w:r>
      <w:r>
        <w:rPr>
          <w:color w:val="000000"/>
        </w:rPr>
        <w:t xml:space="preserve">ho systému </w:t>
      </w:r>
      <w:r w:rsidR="00CA074D" w:rsidRPr="00EA0F3D">
        <w:rPr>
          <w:color w:val="000000"/>
        </w:rPr>
        <w:t>eSSL</w:t>
      </w:r>
      <w:r w:rsidR="00395F5C">
        <w:rPr>
          <w:color w:val="000000"/>
        </w:rPr>
        <w:t xml:space="preserve">: </w:t>
      </w:r>
      <w:r w:rsidR="00395F5C" w:rsidRPr="00D71784">
        <w:rPr>
          <w:i/>
          <w:iCs/>
          <w:highlight w:val="yellow"/>
        </w:rPr>
        <w:t>(zvolte jednu z možností a druhou možnost z textu odstraňte)</w:t>
      </w:r>
      <w:r w:rsidR="00E66D70" w:rsidRPr="00E00BB8">
        <w:rPr>
          <w:color w:val="000000"/>
        </w:rPr>
        <w:t>:</w:t>
      </w:r>
    </w:p>
    <w:p w14:paraId="334CD8E3" w14:textId="45879154" w:rsidR="00F64F87" w:rsidRPr="00845097" w:rsidRDefault="00F64F87" w:rsidP="00F64F87">
      <w:pPr>
        <w:pStyle w:val="ListParagraph"/>
        <w:ind w:left="720"/>
        <w:rPr>
          <w:i/>
          <w:iCs/>
          <w:color w:val="000000"/>
        </w:rPr>
      </w:pPr>
      <w:r w:rsidRPr="00845097">
        <w:rPr>
          <w:i/>
          <w:iCs/>
          <w:sz w:val="20"/>
          <w:szCs w:val="20"/>
        </w:rPr>
        <w:t xml:space="preserve">Pozn: </w:t>
      </w:r>
      <w:r w:rsidR="00845097" w:rsidRPr="00845097">
        <w:rPr>
          <w:i/>
          <w:iCs/>
          <w:sz w:val="20"/>
          <w:szCs w:val="20"/>
        </w:rPr>
        <w:t>v dokumentu ponechte jen vámi zvolenou volbu. Nezvolenou volbu z dokumentu odstraňte.</w:t>
      </w:r>
    </w:p>
    <w:p w14:paraId="4FF92EDA" w14:textId="66BBFF04" w:rsidR="00D0433E" w:rsidRPr="00E00BB8" w:rsidRDefault="00E66D70" w:rsidP="001955FB">
      <w:pPr>
        <w:pStyle w:val="ListBullet"/>
        <w:ind w:left="1069"/>
      </w:pPr>
      <w:r w:rsidRPr="00E00BB8">
        <w:t>Autentizace a autorizace uživatelů eSSL bude řešena vlastními prostředky Objednatele</w:t>
      </w:r>
    </w:p>
    <w:p w14:paraId="55332A12" w14:textId="6977D698" w:rsidR="001955FB" w:rsidRPr="00E00BB8" w:rsidRDefault="001955FB" w:rsidP="001955FB">
      <w:pPr>
        <w:pStyle w:val="ListBullet"/>
        <w:numPr>
          <w:ilvl w:val="0"/>
          <w:numId w:val="0"/>
        </w:numPr>
        <w:ind w:left="1069"/>
        <w:rPr>
          <w:b/>
          <w:bCs/>
        </w:rPr>
      </w:pPr>
      <w:r w:rsidRPr="00E00BB8">
        <w:rPr>
          <w:b/>
          <w:bCs/>
        </w:rPr>
        <w:t>-nebo-</w:t>
      </w:r>
    </w:p>
    <w:p w14:paraId="25873411" w14:textId="4FBA95C6" w:rsidR="00D0433E" w:rsidRPr="00E00BB8" w:rsidRDefault="00714D17" w:rsidP="001955FB">
      <w:pPr>
        <w:pStyle w:val="ListBullet"/>
        <w:ind w:left="1069"/>
      </w:pPr>
      <w:r w:rsidRPr="00E00BB8">
        <w:t xml:space="preserve">Autentizace a autorizace uživatelů eSSL bude řešena prostřednictvím </w:t>
      </w:r>
      <w:r w:rsidR="00E66D70" w:rsidRPr="00E00BB8">
        <w:t xml:space="preserve">Active Directory Atestačního střediska </w:t>
      </w:r>
    </w:p>
    <w:p w14:paraId="50BB67B4" w14:textId="1AFB61C1" w:rsidR="00EA0F3D" w:rsidRPr="00EA0F3D" w:rsidRDefault="00EA0F3D" w:rsidP="00EA0F3D">
      <w:pPr>
        <w:spacing w:line="256" w:lineRule="auto"/>
        <w:ind w:left="709"/>
        <w:rPr>
          <w:color w:val="000000"/>
        </w:rPr>
      </w:pPr>
      <w:r w:rsidRPr="00E00BB8">
        <w:rPr>
          <w:color w:val="000000"/>
        </w:rPr>
        <w:t xml:space="preserve">Tato volba je relevantní pouze tehdy, pokud </w:t>
      </w:r>
      <w:r w:rsidR="008265D3" w:rsidRPr="00E00BB8">
        <w:rPr>
          <w:color w:val="000000"/>
        </w:rPr>
        <w:t xml:space="preserve">jste </w:t>
      </w:r>
      <w:r w:rsidRPr="00E00BB8">
        <w:t xml:space="preserve">pro provedení atestace </w:t>
      </w:r>
      <w:r w:rsidR="008265D3" w:rsidRPr="00E00BB8">
        <w:t xml:space="preserve">zvolili </w:t>
      </w:r>
      <w:r w:rsidRPr="00E00BB8">
        <w:t>variant</w:t>
      </w:r>
      <w:r w:rsidR="008265D3" w:rsidRPr="00E00BB8">
        <w:t>u</w:t>
      </w:r>
      <w:r w:rsidRPr="00E00BB8">
        <w:t xml:space="preserve"> A) podle čl</w:t>
      </w:r>
      <w:r w:rsidR="000E7139" w:rsidRPr="00E00BB8">
        <w:t>.</w:t>
      </w:r>
      <w:r w:rsidRPr="00E00BB8">
        <w:t xml:space="preserve"> 5 dokumentu </w:t>
      </w:r>
      <w:r w:rsidR="000E7139" w:rsidRPr="00E00BB8">
        <w:t>„</w:t>
      </w:r>
      <w:r w:rsidRPr="00E00BB8">
        <w:rPr>
          <w:i/>
          <w:iCs/>
        </w:rPr>
        <w:t>Postup Atestačního střediska</w:t>
      </w:r>
      <w:r w:rsidR="000E7139" w:rsidRPr="00E00BB8">
        <w:rPr>
          <w:i/>
          <w:iCs/>
        </w:rPr>
        <w:t>“</w:t>
      </w:r>
      <w:r w:rsidRPr="00E00BB8">
        <w:t>.</w:t>
      </w:r>
      <w:r w:rsidRPr="00D12154">
        <w:t xml:space="preserve"> </w:t>
      </w:r>
    </w:p>
    <w:p w14:paraId="3C0F6FE5" w14:textId="77F40D22" w:rsidR="007B6302" w:rsidRPr="00560B73" w:rsidRDefault="007B6302" w:rsidP="00560B73">
      <w:pPr>
        <w:pStyle w:val="ListParagraph"/>
        <w:keepNext/>
        <w:keepLines/>
        <w:numPr>
          <w:ilvl w:val="0"/>
          <w:numId w:val="7"/>
        </w:numPr>
        <w:spacing w:after="165"/>
        <w:rPr>
          <w:color w:val="000000"/>
        </w:rPr>
      </w:pPr>
      <w:r>
        <w:rPr>
          <w:color w:val="000000"/>
        </w:rPr>
        <w:lastRenderedPageBreak/>
        <w:fldChar w:fldCharType="begin"/>
      </w:r>
      <w:r>
        <w:rPr>
          <w:color w:val="000000"/>
        </w:rPr>
        <w:instrText xml:space="preserve"> INCLUDETEXT "c:\\Data\\</w:instrText>
      </w:r>
      <w:r w:rsidR="00D0685F">
        <w:rPr>
          <w:color w:val="000000"/>
        </w:rPr>
        <w:instrText>CAS\\atest</w:instrText>
      </w:r>
      <w:r>
        <w:rPr>
          <w:color w:val="000000"/>
        </w:rPr>
        <w:instrText xml:space="preserve">\\-support\\Fragmenty.docx" vbc </w:instrText>
      </w:r>
      <w:r>
        <w:rPr>
          <w:color w:val="000000"/>
        </w:rPr>
        <w:fldChar w:fldCharType="separate"/>
      </w:r>
      <w:bookmarkStart w:id="3" w:name="vBC"/>
      <w:r w:rsidR="00A66E61" w:rsidRPr="008F52A3">
        <w:t>Pokud byla pro provedení atestace zvolena varianta B) nebo C) podle čl. 5 dokumentu „</w:t>
      </w:r>
      <w:r w:rsidR="00A66E61" w:rsidRPr="008F52A3">
        <w:rPr>
          <w:i/>
          <w:iCs/>
        </w:rPr>
        <w:t>Postup Atestačního střediska“</w:t>
      </w:r>
      <w:r w:rsidR="00A66E61" w:rsidRPr="008F52A3">
        <w:t>,</w:t>
      </w:r>
      <w:r w:rsidR="00A66E61" w:rsidRPr="008F52A3">
        <w:rPr>
          <w:i/>
          <w:iCs/>
        </w:rPr>
        <w:t xml:space="preserve"> </w:t>
      </w:r>
      <w:bookmarkEnd w:id="3"/>
      <w:r>
        <w:rPr>
          <w:color w:val="000000"/>
        </w:rPr>
        <w:fldChar w:fldCharType="end"/>
      </w:r>
      <w:r w:rsidR="00825ACB">
        <w:rPr>
          <w:color w:val="000000"/>
        </w:rPr>
        <w:t>pak</w:t>
      </w:r>
      <w:r>
        <w:rPr>
          <w:color w:val="000000"/>
        </w:rPr>
        <w:t xml:space="preserve"> v souladu s </w:t>
      </w:r>
      <w:r w:rsidRPr="007B6302">
        <w:rPr>
          <w:color w:val="000000"/>
        </w:rPr>
        <w:t>požadavkem bodu</w:t>
      </w:r>
      <w:r w:rsidR="00D10DF7">
        <w:rPr>
          <w:color w:val="000000"/>
        </w:rPr>
        <w:t xml:space="preserve"> </w:t>
      </w:r>
      <w:r w:rsidR="00D10DF7" w:rsidRPr="000E7139">
        <w:fldChar w:fldCharType="begin"/>
      </w:r>
      <w:r w:rsidR="00D10DF7" w:rsidRPr="000E7139">
        <w:instrText xml:space="preserve"> INCLUDETEXT "c:\\Data\\</w:instrText>
      </w:r>
      <w:r w:rsidR="00D0685F">
        <w:instrText>CAS\\atest</w:instrText>
      </w:r>
      <w:r w:rsidR="00D10DF7" w:rsidRPr="000E7139">
        <w:instrText xml:space="preserve">\\-support\\Fragmenty.docx" napojISZRBod </w:instrText>
      </w:r>
      <w:r w:rsidR="000E7139" w:rsidRPr="000E7139">
        <w:instrText>-mf</w:instrText>
      </w:r>
      <w:r w:rsidR="00D10DF7" w:rsidRPr="000E7139">
        <w:fldChar w:fldCharType="separate"/>
      </w:r>
      <w:bookmarkStart w:id="4" w:name="napojISZRBod"/>
      <w:r w:rsidR="00A66E61" w:rsidRPr="008F52A3">
        <w:t>3.3.1</w:t>
      </w:r>
      <w:bookmarkEnd w:id="4"/>
      <w:r w:rsidR="00D10DF7" w:rsidRPr="000E7139">
        <w:fldChar w:fldCharType="end"/>
      </w:r>
      <w:r>
        <w:rPr>
          <w:color w:val="000000"/>
        </w:rPr>
        <w:t xml:space="preserve"> </w:t>
      </w:r>
      <w:r w:rsidR="007D7494">
        <w:rPr>
          <w:color w:val="000000"/>
        </w:rPr>
        <w:fldChar w:fldCharType="begin"/>
      </w:r>
      <w:r w:rsidR="007D7494">
        <w:rPr>
          <w:color w:val="000000"/>
        </w:rPr>
        <w:instrText xml:space="preserve"> INCLUDETEXT "c:\\Data\\</w:instrText>
      </w:r>
      <w:r w:rsidR="00D0685F">
        <w:rPr>
          <w:color w:val="000000"/>
        </w:rPr>
        <w:instrText>CAS\\atest</w:instrText>
      </w:r>
      <w:r w:rsidR="007D7494">
        <w:rPr>
          <w:color w:val="000000"/>
        </w:rPr>
        <w:instrText xml:space="preserve">\\-support\\Fragmenty.docx" </w:instrText>
      </w:r>
      <w:r w:rsidR="00D10DF7" w:rsidRPr="00D10DF7">
        <w:rPr>
          <w:color w:val="000000"/>
        </w:rPr>
        <w:instrText>napojISZRText</w:instrText>
      </w:r>
      <w:r w:rsidR="007D7494">
        <w:rPr>
          <w:color w:val="000000"/>
        </w:rPr>
        <w:instrText xml:space="preserve"> </w:instrText>
      </w:r>
      <w:r w:rsidR="007D7494">
        <w:rPr>
          <w:color w:val="000000"/>
        </w:rPr>
        <w:fldChar w:fldCharType="separate"/>
      </w:r>
      <w:bookmarkStart w:id="5" w:name="napojISZRText"/>
      <w:r w:rsidR="00A66E61" w:rsidRPr="008F52A3">
        <w:rPr>
          <w:i/>
          <w:iCs/>
        </w:rPr>
        <w:t>„Napojení testované eSSL na systém ISZR“</w:t>
      </w:r>
      <w:bookmarkEnd w:id="5"/>
      <w:r w:rsidR="007D7494">
        <w:rPr>
          <w:color w:val="000000"/>
        </w:rPr>
        <w:fldChar w:fldCharType="end"/>
      </w:r>
      <w:r w:rsidR="007D7494">
        <w:rPr>
          <w:color w:val="000000"/>
        </w:rPr>
        <w:t xml:space="preserve"> dokumentu </w:t>
      </w:r>
      <w:r w:rsidR="007D7494">
        <w:rPr>
          <w:color w:val="000000"/>
        </w:rPr>
        <w:fldChar w:fldCharType="begin"/>
      </w:r>
      <w:r w:rsidR="007D7494">
        <w:rPr>
          <w:color w:val="000000"/>
        </w:rPr>
        <w:instrText xml:space="preserve"> INCLUDETEXT "c:\\Data\\</w:instrText>
      </w:r>
      <w:r w:rsidR="00D0685F">
        <w:rPr>
          <w:color w:val="000000"/>
        </w:rPr>
        <w:instrText>CAS\\atest</w:instrText>
      </w:r>
      <w:r w:rsidR="007D7494">
        <w:rPr>
          <w:color w:val="000000"/>
        </w:rPr>
        <w:instrText xml:space="preserve">\\-support\\Fragmenty.docx" c1 </w:instrText>
      </w:r>
      <w:r w:rsidR="007D7494">
        <w:rPr>
          <w:color w:val="000000"/>
        </w:rPr>
        <w:fldChar w:fldCharType="separate"/>
      </w:r>
      <w:bookmarkStart w:id="6" w:name="c1"/>
      <w:r w:rsidR="00A66E61" w:rsidRPr="008F52A3">
        <w:rPr>
          <w:i/>
          <w:iCs/>
        </w:rPr>
        <w:t>„Provozní řád Atestačního střediska – Část 1: Metodika přípravy Atestačního prostředí“</w:t>
      </w:r>
      <w:bookmarkEnd w:id="6"/>
      <w:r w:rsidR="007D7494">
        <w:rPr>
          <w:color w:val="000000"/>
        </w:rPr>
        <w:fldChar w:fldCharType="end"/>
      </w:r>
      <w:r w:rsidR="007D7494">
        <w:rPr>
          <w:color w:val="000000"/>
        </w:rPr>
        <w:t xml:space="preserve"> </w:t>
      </w:r>
      <w:r w:rsidR="007D7494">
        <w:t>sděl</w:t>
      </w:r>
      <w:r w:rsidR="00825ACB">
        <w:t>te</w:t>
      </w:r>
      <w:r w:rsidR="007D7494">
        <w:t xml:space="preserve"> IP adresu, </w:t>
      </w:r>
      <w:r w:rsidR="00560B73">
        <w:t>ze které bude testovaná eSSL komunikovat s</w:t>
      </w:r>
      <w:r w:rsidR="005842DB">
        <w:t> </w:t>
      </w:r>
      <w:r w:rsidR="00560B73">
        <w:t>ISZR</w:t>
      </w:r>
      <w:r w:rsidR="005842DB">
        <w:t xml:space="preserve"> (jinak ponechte pole prázdné)</w:t>
      </w:r>
      <w:r w:rsidR="00560B73">
        <w:t>:</w:t>
      </w:r>
    </w:p>
    <w:p w14:paraId="7687543B" w14:textId="40B761A1" w:rsidR="00560B73" w:rsidRDefault="00560B73" w:rsidP="00560B73">
      <w:pPr>
        <w:pStyle w:val="ListParagraph"/>
        <w:keepNext/>
        <w:keepLines/>
      </w:pPr>
    </w:p>
    <w:p w14:paraId="5629439D" w14:textId="7B9D583E" w:rsidR="00560B73" w:rsidRDefault="00560B73" w:rsidP="005842DB">
      <w:pPr>
        <w:pStyle w:val="ListParagraph"/>
        <w:ind w:firstLine="720"/>
        <w:rPr>
          <w:color w:val="000000"/>
        </w:rPr>
      </w:pPr>
      <w:r>
        <w:t xml:space="preserve">IP </w:t>
      </w:r>
      <w:r w:rsidR="00263154">
        <w:t>a</w:t>
      </w:r>
      <w:r>
        <w:t xml:space="preserve">dresa: </w:t>
      </w:r>
      <w:r w:rsidRPr="00994A19">
        <w:t>_________________________</w:t>
      </w:r>
    </w:p>
    <w:p w14:paraId="4170ED9E" w14:textId="7B77DB66" w:rsidR="007B6302" w:rsidRDefault="00263154" w:rsidP="00560B73">
      <w:pPr>
        <w:rPr>
          <w:color w:val="000000"/>
        </w:rPr>
      </w:pPr>
      <w:r>
        <w:rPr>
          <w:color w:val="000000"/>
        </w:rPr>
        <w:tab/>
      </w:r>
      <w:r w:rsidRPr="00263154">
        <w:rPr>
          <w:b/>
          <w:bCs/>
          <w:i/>
          <w:iCs/>
          <w:sz w:val="20"/>
          <w:szCs w:val="20"/>
        </w:rPr>
        <w:t xml:space="preserve">Tato IP adresa musí být </w:t>
      </w:r>
      <w:r w:rsidR="003E6A96">
        <w:rPr>
          <w:b/>
          <w:bCs/>
          <w:i/>
          <w:iCs/>
          <w:sz w:val="20"/>
          <w:szCs w:val="20"/>
        </w:rPr>
        <w:t>neměnná</w:t>
      </w:r>
      <w:r w:rsidRPr="00263154">
        <w:rPr>
          <w:b/>
          <w:bCs/>
          <w:i/>
          <w:iCs/>
          <w:sz w:val="20"/>
          <w:szCs w:val="20"/>
        </w:rPr>
        <w:t xml:space="preserve"> po celou dobu testování eSSL.</w:t>
      </w:r>
    </w:p>
    <w:p w14:paraId="697EE0F9" w14:textId="3BE43B56" w:rsidR="00263154" w:rsidRDefault="00263154" w:rsidP="00560B73">
      <w:pPr>
        <w:rPr>
          <w:color w:val="000000"/>
        </w:rPr>
      </w:pPr>
    </w:p>
    <w:p w14:paraId="1DA632E8" w14:textId="3423FF35" w:rsidR="000F384A" w:rsidRPr="000F384A" w:rsidRDefault="000F384A" w:rsidP="000F384A">
      <w:pPr>
        <w:pStyle w:val="ListParagraph"/>
        <w:numPr>
          <w:ilvl w:val="0"/>
          <w:numId w:val="7"/>
        </w:numPr>
        <w:rPr>
          <w:color w:val="000000"/>
        </w:rPr>
      </w:pPr>
      <w:r w:rsidRPr="000F384A">
        <w:rPr>
          <w:color w:val="000000"/>
        </w:rPr>
        <w:t xml:space="preserve">Uveďte, zda požadujete využívat službu kvalifikovaných elektronických podpisů zajišťovanou </w:t>
      </w:r>
      <w:r w:rsidR="00A76975" w:rsidRPr="000F384A">
        <w:rPr>
          <w:color w:val="000000"/>
        </w:rPr>
        <w:t xml:space="preserve">Atestačním </w:t>
      </w:r>
      <w:r w:rsidRPr="000F384A">
        <w:rPr>
          <w:color w:val="000000"/>
        </w:rPr>
        <w:t xml:space="preserve">střediskem: </w:t>
      </w:r>
      <w:r w:rsidRPr="00E00BB8">
        <w:rPr>
          <w:i/>
          <w:iCs/>
          <w:color w:val="000000"/>
        </w:rPr>
        <w:t>ANO/NE</w:t>
      </w:r>
    </w:p>
    <w:p w14:paraId="0BFBB012" w14:textId="77777777" w:rsidR="000F384A" w:rsidRPr="000F384A" w:rsidRDefault="000F384A" w:rsidP="000F384A">
      <w:pPr>
        <w:pStyle w:val="ListParagraph"/>
        <w:rPr>
          <w:color w:val="000000"/>
        </w:rPr>
      </w:pPr>
    </w:p>
    <w:p w14:paraId="3DC51574" w14:textId="7A79B58B" w:rsidR="000F384A" w:rsidRPr="0005750F" w:rsidRDefault="000F384A" w:rsidP="000F384A">
      <w:pPr>
        <w:pStyle w:val="ListParagraph"/>
        <w:numPr>
          <w:ilvl w:val="0"/>
          <w:numId w:val="7"/>
        </w:numPr>
        <w:rPr>
          <w:color w:val="000000"/>
        </w:rPr>
      </w:pPr>
      <w:r w:rsidRPr="000F384A">
        <w:rPr>
          <w:color w:val="000000"/>
        </w:rPr>
        <w:t xml:space="preserve">Uveďte, zda požadujete využívat službu elektronických pečetí zajišťovanou </w:t>
      </w:r>
      <w:r w:rsidR="00A76975" w:rsidRPr="000F384A">
        <w:rPr>
          <w:color w:val="000000"/>
        </w:rPr>
        <w:t xml:space="preserve">Atestačním </w:t>
      </w:r>
      <w:r w:rsidRPr="000F384A">
        <w:rPr>
          <w:color w:val="000000"/>
        </w:rPr>
        <w:t xml:space="preserve">střediskem: </w:t>
      </w:r>
      <w:r w:rsidRPr="00E00BB8">
        <w:rPr>
          <w:i/>
          <w:iCs/>
          <w:color w:val="000000"/>
        </w:rPr>
        <w:t>ANO/NE</w:t>
      </w:r>
    </w:p>
    <w:p w14:paraId="0FEA6D75" w14:textId="77777777" w:rsidR="0005750F" w:rsidRPr="0005750F" w:rsidRDefault="0005750F" w:rsidP="0005750F">
      <w:pPr>
        <w:pStyle w:val="ListParagraph"/>
        <w:rPr>
          <w:color w:val="000000"/>
        </w:rPr>
      </w:pPr>
    </w:p>
    <w:p w14:paraId="2E445313" w14:textId="5AB189D7" w:rsidR="000F384A" w:rsidRPr="0005750F" w:rsidRDefault="0005750F" w:rsidP="000F384A">
      <w:pPr>
        <w:pStyle w:val="ListParagraph"/>
        <w:numPr>
          <w:ilvl w:val="0"/>
          <w:numId w:val="7"/>
        </w:numPr>
        <w:rPr>
          <w:color w:val="000000"/>
        </w:rPr>
      </w:pPr>
      <w:r w:rsidRPr="000F384A">
        <w:rPr>
          <w:color w:val="000000"/>
        </w:rPr>
        <w:t xml:space="preserve">Uveďte, zda požadujete využívat službu </w:t>
      </w:r>
      <w:r w:rsidR="00962963">
        <w:rPr>
          <w:color w:val="000000"/>
        </w:rPr>
        <w:t xml:space="preserve">časových razítek </w:t>
      </w:r>
      <w:r w:rsidRPr="000F384A">
        <w:rPr>
          <w:color w:val="000000"/>
        </w:rPr>
        <w:t xml:space="preserve">zajišťovanou </w:t>
      </w:r>
      <w:r w:rsidR="00A76975" w:rsidRPr="000F384A">
        <w:rPr>
          <w:color w:val="000000"/>
        </w:rPr>
        <w:t xml:space="preserve">Atestačním </w:t>
      </w:r>
      <w:r w:rsidRPr="000F384A">
        <w:rPr>
          <w:color w:val="000000"/>
        </w:rPr>
        <w:t xml:space="preserve">střediskem: </w:t>
      </w:r>
      <w:r w:rsidRPr="00E00BB8">
        <w:rPr>
          <w:i/>
          <w:iCs/>
          <w:color w:val="000000"/>
        </w:rPr>
        <w:t>ANO/NE</w:t>
      </w:r>
    </w:p>
    <w:p w14:paraId="61705A47" w14:textId="77777777" w:rsidR="000F384A" w:rsidRPr="00560B73" w:rsidRDefault="000F384A" w:rsidP="000F384A">
      <w:pPr>
        <w:pStyle w:val="ListParagraph"/>
        <w:rPr>
          <w:color w:val="000000"/>
        </w:rPr>
      </w:pPr>
    </w:p>
    <w:p w14:paraId="73DDC15A" w14:textId="294BADEC" w:rsidR="00E66D70" w:rsidRDefault="00E66D70" w:rsidP="00E66D70">
      <w:pPr>
        <w:pStyle w:val="ListParagraph"/>
        <w:numPr>
          <w:ilvl w:val="0"/>
          <w:numId w:val="7"/>
        </w:numPr>
        <w:rPr>
          <w:color w:val="000000"/>
        </w:rPr>
      </w:pPr>
      <w:r>
        <w:rPr>
          <w:color w:val="000000"/>
        </w:rPr>
        <w:t xml:space="preserve">Jakékoliv další údaje, které </w:t>
      </w:r>
      <w:r w:rsidRPr="00E66D70">
        <w:rPr>
          <w:color w:val="000000"/>
        </w:rPr>
        <w:t>považuje</w:t>
      </w:r>
      <w:r w:rsidR="000F384A">
        <w:rPr>
          <w:color w:val="000000"/>
        </w:rPr>
        <w:t>te</w:t>
      </w:r>
      <w:r w:rsidRPr="00E66D70">
        <w:rPr>
          <w:color w:val="000000"/>
        </w:rPr>
        <w:t xml:space="preserve"> za přínosné sdělit </w:t>
      </w:r>
      <w:r>
        <w:rPr>
          <w:color w:val="000000"/>
        </w:rPr>
        <w:t>Atestačnímu středisku:</w:t>
      </w:r>
    </w:p>
    <w:p w14:paraId="575C113F" w14:textId="043F8D4F" w:rsidR="000F384A" w:rsidRDefault="003B4456" w:rsidP="003B4456">
      <w:pPr>
        <w:pStyle w:val="ListParagraph"/>
        <w:tabs>
          <w:tab w:val="left" w:pos="810"/>
          <w:tab w:val="right" w:leader="dot" w:pos="9072"/>
        </w:tabs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</w:p>
    <w:p w14:paraId="151CCF8B" w14:textId="35A88378" w:rsidR="003B4456" w:rsidRDefault="003B4456" w:rsidP="003B4456">
      <w:pPr>
        <w:pStyle w:val="ListParagraph"/>
        <w:tabs>
          <w:tab w:val="left" w:pos="810"/>
          <w:tab w:val="right" w:leader="dot" w:pos="9072"/>
        </w:tabs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</w:p>
    <w:p w14:paraId="1CC8682A" w14:textId="0229AE50" w:rsidR="003B4456" w:rsidRDefault="003B4456" w:rsidP="003B4456">
      <w:pPr>
        <w:pStyle w:val="ListParagraph"/>
        <w:tabs>
          <w:tab w:val="left" w:pos="810"/>
          <w:tab w:val="right" w:leader="dot" w:pos="9072"/>
        </w:tabs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</w:p>
    <w:p w14:paraId="68FE71FD" w14:textId="77777777" w:rsidR="003B4456" w:rsidRDefault="003B4456" w:rsidP="00DB489E">
      <w:pPr>
        <w:pStyle w:val="ListParagraph"/>
        <w:ind w:left="709"/>
        <w:rPr>
          <w:color w:val="000000"/>
        </w:rPr>
      </w:pPr>
    </w:p>
    <w:p w14:paraId="332A9BE9" w14:textId="729661BB" w:rsidR="00307148" w:rsidRDefault="00307148" w:rsidP="00E66D70">
      <w:pPr>
        <w:pStyle w:val="ListParagraph"/>
        <w:rPr>
          <w:color w:val="000000"/>
        </w:rPr>
      </w:pPr>
    </w:p>
    <w:p w14:paraId="0E302D09" w14:textId="3F78DC45" w:rsidR="007F44E6" w:rsidRPr="003B4456" w:rsidRDefault="003B4456" w:rsidP="003B4456">
      <w:pPr>
        <w:pStyle w:val="ListParagraph"/>
        <w:keepNext/>
        <w:rPr>
          <w:b/>
          <w:iCs/>
          <w:sz w:val="24"/>
          <w:szCs w:val="20"/>
        </w:rPr>
      </w:pPr>
      <w:r w:rsidRPr="003B4456">
        <w:rPr>
          <w:b/>
          <w:iCs/>
          <w:sz w:val="24"/>
          <w:szCs w:val="20"/>
        </w:rPr>
        <w:t>Další postup</w:t>
      </w:r>
    </w:p>
    <w:p w14:paraId="0977BD18" w14:textId="62DE0565" w:rsidR="00307148" w:rsidRPr="00566F2E" w:rsidRDefault="00307148" w:rsidP="00E66D70">
      <w:pPr>
        <w:pStyle w:val="ListParagraph"/>
      </w:pPr>
      <w:r w:rsidRPr="00566F2E">
        <w:fldChar w:fldCharType="begin"/>
      </w:r>
      <w:r w:rsidRPr="00566F2E">
        <w:instrText xml:space="preserve"> INCLUDETEXT "c:\\Data\\CAS\\atest\\-support\\Fragmenty.docx" </w:instrText>
      </w:r>
      <w:r w:rsidR="007F44E6" w:rsidRPr="00566F2E">
        <w:instrText>footer</w:instrText>
      </w:r>
      <w:r w:rsidRPr="00566F2E">
        <w:instrText xml:space="preserve"> </w:instrText>
      </w:r>
      <w:r w:rsidRPr="00566F2E">
        <w:fldChar w:fldCharType="separate"/>
      </w:r>
      <w:bookmarkStart w:id="7" w:name="footer"/>
      <w:r w:rsidR="00A66E61" w:rsidRPr="008F52A3">
        <w:rPr>
          <w:i/>
          <w:iCs/>
          <w:szCs w:val="18"/>
        </w:rPr>
        <w:t>Vyplněný a podepsaný formulář zašlete do datové schránky Atestačního střediska. Objednatel, který nemá datovou schránku, může využít elektronickou adresu podatelny atestace@agenturacas.gov.cz.</w:t>
      </w:r>
      <w:bookmarkEnd w:id="7"/>
      <w:r w:rsidRPr="00566F2E">
        <w:fldChar w:fldCharType="end"/>
      </w:r>
    </w:p>
    <w:p w14:paraId="0CA8DAF9" w14:textId="77777777" w:rsidR="00566F2E" w:rsidRDefault="00566F2E" w:rsidP="00566F2E">
      <w:pPr>
        <w:pStyle w:val="ListParagraph"/>
        <w:rPr>
          <w:color w:val="000000"/>
        </w:rPr>
      </w:pPr>
    </w:p>
    <w:p w14:paraId="33C25260" w14:textId="77777777" w:rsidR="00A66E61" w:rsidRPr="008F52A3" w:rsidRDefault="00307148" w:rsidP="00364ABD">
      <w:pPr>
        <w:pStyle w:val="NazevKapitoly"/>
      </w:pPr>
      <w:r>
        <w:fldChar w:fldCharType="begin"/>
      </w:r>
      <w:r>
        <w:instrText xml:space="preserve"> INCLUDETEXT "c:\\Data\\CAS\\atest\\-support\\Fragmenty.docx" podpisOb </w:instrText>
      </w:r>
      <w:r>
        <w:fldChar w:fldCharType="separate"/>
      </w:r>
      <w:bookmarkStart w:id="8" w:name="podpisOb"/>
      <w:r w:rsidR="00A66E61" w:rsidRPr="008F52A3">
        <w:t>Podpisová doložka</w:t>
      </w:r>
    </w:p>
    <w:p w14:paraId="40DEE944" w14:textId="77777777" w:rsidR="00A66E61" w:rsidRPr="008F52A3" w:rsidRDefault="00A66E61" w:rsidP="00F1623D">
      <w:pPr>
        <w:keepNext/>
        <w:keepLines/>
        <w:spacing w:before="300"/>
      </w:pPr>
      <w:r w:rsidRPr="008F52A3">
        <w:t>V __________________ dne _________</w:t>
      </w:r>
    </w:p>
    <w:p w14:paraId="42A7BEFA" w14:textId="77777777" w:rsidR="00A66E61" w:rsidRPr="008F52A3" w:rsidRDefault="00A66E61" w:rsidP="00BB5F24">
      <w:pPr>
        <w:keepNext/>
        <w:keepLines/>
        <w:spacing w:before="1800" w:after="0" w:line="240" w:lineRule="auto"/>
      </w:pPr>
      <w:r w:rsidRPr="008F52A3">
        <w:t>__________________________</w:t>
      </w:r>
    </w:p>
    <w:p w14:paraId="38565E87" w14:textId="77777777" w:rsidR="00A66E61" w:rsidRPr="008F52A3" w:rsidRDefault="00A66E61" w:rsidP="00F1623D">
      <w:pPr>
        <w:keepNext/>
        <w:keepLines/>
        <w:spacing w:after="0" w:line="240" w:lineRule="auto"/>
        <w:rPr>
          <w:b/>
          <w:bCs/>
        </w:rPr>
      </w:pPr>
      <w:r w:rsidRPr="008F52A3">
        <w:t xml:space="preserve">Podpis oprávněné osoby </w:t>
      </w:r>
      <w:r w:rsidRPr="008F52A3">
        <w:br/>
        <w:t>Objednatele</w:t>
      </w:r>
    </w:p>
    <w:bookmarkEnd w:id="8"/>
    <w:p w14:paraId="538DC476" w14:textId="5EFAEFD6" w:rsidR="00307148" w:rsidRPr="00C823AE" w:rsidRDefault="00307148" w:rsidP="00C823AE">
      <w:pPr>
        <w:tabs>
          <w:tab w:val="left" w:pos="5103"/>
        </w:tabs>
      </w:pPr>
      <w:r>
        <w:fldChar w:fldCharType="end"/>
      </w:r>
    </w:p>
    <w:sectPr w:rsidR="00307148" w:rsidRPr="00C823AE" w:rsidSect="00680A4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40414" w14:textId="77777777" w:rsidR="00DE256F" w:rsidRDefault="00DE256F" w:rsidP="00EB32D8">
      <w:pPr>
        <w:spacing w:after="0" w:line="240" w:lineRule="auto"/>
      </w:pPr>
      <w:r>
        <w:separator/>
      </w:r>
    </w:p>
  </w:endnote>
  <w:endnote w:type="continuationSeparator" w:id="0">
    <w:p w14:paraId="6D57C5D0" w14:textId="77777777" w:rsidR="00DE256F" w:rsidRDefault="00DE256F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C7EB4" w14:textId="77777777" w:rsidR="00956617" w:rsidRDefault="009566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A1296" w14:textId="223CAA24" w:rsidR="00F2463B" w:rsidRPr="00C87737" w:rsidRDefault="00FF5A91" w:rsidP="00307148">
    <w:pPr>
      <w:pStyle w:val="Footer"/>
      <w:rPr>
        <w:i/>
        <w:iCs/>
        <w:color w:val="808080"/>
        <w:sz w:val="14"/>
        <w:szCs w:val="18"/>
        <w:lang w:val="en-US"/>
      </w:rPr>
    </w:pPr>
    <w:r>
      <w:rPr>
        <w:sz w:val="16"/>
        <w:szCs w:val="20"/>
      </w:rPr>
      <w:t>Kód F05, verze: 1.1.</w:t>
    </w:r>
    <w:r w:rsidR="00956617">
      <w:rPr>
        <w:sz w:val="16"/>
        <w:szCs w:val="20"/>
      </w:rPr>
      <w:t>1.</w:t>
    </w:r>
    <w:r>
      <w:rPr>
        <w:sz w:val="16"/>
        <w:szCs w:val="20"/>
      </w:rPr>
      <w:t xml:space="preserve"> Bezpečnostní klasifikace: Nevyplněná šablona je Veřejný dokument, vyplněná šablona je Důvěrný dokument</w:t>
    </w:r>
    <w:r w:rsidR="00C87737">
      <w:rPr>
        <w:i/>
        <w:iCs/>
        <w:color w:val="808080"/>
        <w:sz w:val="14"/>
        <w:szCs w:val="18"/>
        <w:lang w:val="en-US"/>
      </w:rPr>
      <w:tab/>
    </w:r>
    <w:r w:rsidR="00C87737">
      <w:rPr>
        <w:i/>
        <w:iCs/>
        <w:color w:val="808080"/>
        <w:sz w:val="14"/>
        <w:szCs w:val="18"/>
        <w:lang w:val="en-US"/>
      </w:rPr>
      <w:tab/>
    </w:r>
    <w:r w:rsidR="006957FB">
      <w:fldChar w:fldCharType="begin"/>
    </w:r>
    <w:r w:rsidR="006957FB">
      <w:instrText xml:space="preserve"> INCLUDETEXT "c:\\Data\\</w:instrText>
    </w:r>
    <w:r w:rsidR="00307148">
      <w:instrText>CAS\\atest</w:instrText>
    </w:r>
    <w:r w:rsidR="006957FB">
      <w:instrText xml:space="preserve">\\-support\\Fragmenty.docx" </w:instrText>
    </w:r>
    <w:r w:rsidR="00307148">
      <w:instrText>pages</w:instrText>
    </w:r>
    <w:r w:rsidR="006957FB">
      <w:fldChar w:fldCharType="separate"/>
    </w:r>
    <w:bookmarkStart w:id="10" w:name="pages"/>
    <w:r w:rsidR="00566F2E">
      <w:t xml:space="preserve">Str. </w:t>
    </w:r>
    <w:r w:rsidR="00566F2E">
      <w:fldChar w:fldCharType="begin"/>
    </w:r>
    <w:r w:rsidR="00566F2E">
      <w:instrText xml:space="preserve"> page </w:instrText>
    </w:r>
    <w:r w:rsidR="00566F2E">
      <w:fldChar w:fldCharType="separate"/>
    </w:r>
    <w:r w:rsidR="00956617">
      <w:t>1</w:t>
    </w:r>
    <w:r w:rsidR="00566F2E">
      <w:fldChar w:fldCharType="end"/>
    </w:r>
    <w:r w:rsidR="00566F2E">
      <w:t xml:space="preserve"> / </w:t>
    </w:r>
    <w:r w:rsidR="00566F2E">
      <w:fldChar w:fldCharType="begin"/>
    </w:r>
    <w:r w:rsidR="00566F2E">
      <w:instrText xml:space="preserve"> numpages </w:instrText>
    </w:r>
    <w:r w:rsidR="00566F2E">
      <w:fldChar w:fldCharType="separate"/>
    </w:r>
    <w:r w:rsidR="00956617">
      <w:t>2</w:t>
    </w:r>
    <w:r w:rsidR="00566F2E">
      <w:fldChar w:fldCharType="end"/>
    </w:r>
    <w:bookmarkEnd w:id="10"/>
    <w:r w:rsidR="006957FB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599AE" w14:textId="77777777" w:rsidR="00956617" w:rsidRDefault="009566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CBC5D" w14:textId="77777777" w:rsidR="00DE256F" w:rsidRDefault="00DE256F" w:rsidP="00EB32D8">
      <w:pPr>
        <w:spacing w:after="0" w:line="240" w:lineRule="auto"/>
      </w:pPr>
      <w:r>
        <w:separator/>
      </w:r>
    </w:p>
  </w:footnote>
  <w:footnote w:type="continuationSeparator" w:id="0">
    <w:p w14:paraId="5FDDAF20" w14:textId="77777777" w:rsidR="00DE256F" w:rsidRDefault="00DE256F" w:rsidP="00EB3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01C37" w14:textId="77777777" w:rsidR="00956617" w:rsidRDefault="009566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8967B" w14:textId="77777777" w:rsidR="00D05287" w:rsidRDefault="001955FB" w:rsidP="00DC1A3C">
    <w:pPr>
      <w:pStyle w:val="Header"/>
      <w:rPr>
        <w:rFonts w:asciiTheme="majorHAnsi" w:hAnsiTheme="majorHAnsi" w:cstheme="majorHAnsi"/>
        <w:sz w:val="32"/>
        <w:szCs w:val="32"/>
      </w:rPr>
    </w:pPr>
    <w:r>
      <w:fldChar w:fldCharType="begin"/>
    </w:r>
    <w:r>
      <w:instrText xml:space="preserve"> INCLUDETEXT "c:\\Data\\</w:instrText>
    </w:r>
    <w:r w:rsidR="00D0685F">
      <w:instrText>CAS\\atest</w:instrText>
    </w:r>
    <w:r>
      <w:instrText xml:space="preserve">\\-support\\Fragmenty.docx" </w:instrText>
    </w:r>
    <w:r w:rsidR="00D05287" w:rsidRPr="00D05287">
      <w:instrText>fheadPublic</w:instrText>
    </w:r>
    <w:r>
      <w:fldChar w:fldCharType="separate"/>
    </w:r>
    <w:bookmarkStart w:id="9" w:name="fheadPublic"/>
    <w:r w:rsidR="00D05287">
      <w:rPr>
        <w:noProof/>
      </w:rPr>
      <w:drawing>
        <wp:inline distT="0" distB="0" distL="0" distR="0" wp14:anchorId="4470ADF5" wp14:editId="31CE73BC">
          <wp:extent cx="2294890" cy="607695"/>
          <wp:effectExtent l="0" t="0" r="0" b="1905"/>
          <wp:docPr id="853640733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89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05287">
      <w:tab/>
    </w:r>
    <w:r w:rsidR="00D05287">
      <w:tab/>
    </w:r>
    <w:r w:rsidR="00D05287">
      <w:rPr>
        <w:rFonts w:asciiTheme="majorHAnsi" w:hAnsiTheme="majorHAnsi" w:cstheme="majorHAnsi"/>
        <w:sz w:val="32"/>
        <w:szCs w:val="32"/>
      </w:rPr>
      <w:t>Atestace ESSL</w:t>
    </w:r>
  </w:p>
  <w:bookmarkEnd w:id="9"/>
  <w:p w14:paraId="17837C80" w14:textId="5BFA4A32" w:rsidR="00EB32D8" w:rsidRPr="001955FB" w:rsidRDefault="001955FB" w:rsidP="00566F2E"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39011" w14:textId="77777777" w:rsidR="00956617" w:rsidRDefault="009566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B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8CF4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06017F7B"/>
    <w:multiLevelType w:val="hybridMultilevel"/>
    <w:tmpl w:val="AF2006E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B4428"/>
    <w:multiLevelType w:val="multilevel"/>
    <w:tmpl w:val="5D5636B2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F0508"/>
    <w:multiLevelType w:val="multilevel"/>
    <w:tmpl w:val="02723490"/>
    <w:styleLink w:val="S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A355C02"/>
    <w:multiLevelType w:val="multilevel"/>
    <w:tmpl w:val="2F0AF28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InstVardesc"/>
      <w:lvlText w:val="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AB349FD"/>
    <w:multiLevelType w:val="hybridMultilevel"/>
    <w:tmpl w:val="68D660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7679D"/>
    <w:multiLevelType w:val="hybridMultilevel"/>
    <w:tmpl w:val="9F18DF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897A12"/>
    <w:multiLevelType w:val="hybridMultilevel"/>
    <w:tmpl w:val="96D050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AF4605"/>
    <w:multiLevelType w:val="hybridMultilevel"/>
    <w:tmpl w:val="DB7E2170"/>
    <w:lvl w:ilvl="0" w:tplc="DE8061EA">
      <w:start w:val="1"/>
      <w:numFmt w:val="bullet"/>
      <w:lvlText w:val="¨"/>
      <w:lvlJc w:val="left"/>
      <w:pPr>
        <w:ind w:left="1069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3C1114DE"/>
    <w:multiLevelType w:val="multilevel"/>
    <w:tmpl w:val="1FB6E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ListNumber3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1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4A748E"/>
    <w:multiLevelType w:val="multilevel"/>
    <w:tmpl w:val="5A3C1D66"/>
    <w:lvl w:ilvl="0">
      <w:start w:val="1"/>
      <w:numFmt w:val="bullet"/>
      <w:lvlText w:val=""/>
      <w:lvlJc w:val="left"/>
      <w:pPr>
        <w:tabs>
          <w:tab w:val="num" w:pos="992"/>
        </w:tabs>
        <w:ind w:left="992" w:hanging="284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5F341AB2"/>
    <w:multiLevelType w:val="hybridMultilevel"/>
    <w:tmpl w:val="FE64D14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2F4282"/>
    <w:multiLevelType w:val="multilevel"/>
    <w:tmpl w:val="471685E6"/>
    <w:lvl w:ilvl="0">
      <w:start w:val="1"/>
      <w:numFmt w:val="decimal"/>
      <w:pStyle w:val="Heading1"/>
      <w:lvlText w:val="%1"/>
      <w:lvlJc w:val="left"/>
      <w:pPr>
        <w:ind w:left="52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7B30106"/>
    <w:multiLevelType w:val="hybridMultilevel"/>
    <w:tmpl w:val="C8062F54"/>
    <w:lvl w:ilvl="0" w:tplc="2F3A503C">
      <w:start w:val="1"/>
      <w:numFmt w:val="decimal"/>
      <w:pStyle w:val="Bodchecklistu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E1856F6"/>
    <w:multiLevelType w:val="multilevel"/>
    <w:tmpl w:val="D034F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1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07365">
    <w:abstractNumId w:val="11"/>
  </w:num>
  <w:num w:numId="2" w16cid:durableId="1564481503">
    <w:abstractNumId w:val="17"/>
  </w:num>
  <w:num w:numId="3" w16cid:durableId="454494746">
    <w:abstractNumId w:val="6"/>
  </w:num>
  <w:num w:numId="4" w16cid:durableId="1463965650">
    <w:abstractNumId w:val="2"/>
  </w:num>
  <w:num w:numId="5" w16cid:durableId="1791361772">
    <w:abstractNumId w:val="7"/>
  </w:num>
  <w:num w:numId="6" w16cid:durableId="725760950">
    <w:abstractNumId w:val="13"/>
  </w:num>
  <w:num w:numId="7" w16cid:durableId="1963612954">
    <w:abstractNumId w:val="8"/>
  </w:num>
  <w:num w:numId="8" w16cid:durableId="219946451">
    <w:abstractNumId w:val="9"/>
  </w:num>
  <w:num w:numId="9" w16cid:durableId="6283609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84271550">
    <w:abstractNumId w:val="14"/>
  </w:num>
  <w:num w:numId="11" w16cid:durableId="1411464253">
    <w:abstractNumId w:val="16"/>
    <w:lvlOverride w:ilvl="0">
      <w:startOverride w:val="1"/>
    </w:lvlOverride>
  </w:num>
  <w:num w:numId="12" w16cid:durableId="1154957444">
    <w:abstractNumId w:val="10"/>
  </w:num>
  <w:num w:numId="13" w16cid:durableId="1241519053">
    <w:abstractNumId w:val="4"/>
  </w:num>
  <w:num w:numId="14" w16cid:durableId="1530796233">
    <w:abstractNumId w:val="3"/>
  </w:num>
  <w:num w:numId="15" w16cid:durableId="198705463">
    <w:abstractNumId w:val="5"/>
  </w:num>
  <w:num w:numId="16" w16cid:durableId="31746467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3788883">
    <w:abstractNumId w:val="1"/>
  </w:num>
  <w:num w:numId="18" w16cid:durableId="258416784">
    <w:abstractNumId w:val="0"/>
  </w:num>
  <w:num w:numId="19" w16cid:durableId="19086151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linkStyle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D8"/>
    <w:rsid w:val="000105F5"/>
    <w:rsid w:val="00011943"/>
    <w:rsid w:val="00031132"/>
    <w:rsid w:val="000338ED"/>
    <w:rsid w:val="000401D5"/>
    <w:rsid w:val="00041897"/>
    <w:rsid w:val="00043872"/>
    <w:rsid w:val="00045D90"/>
    <w:rsid w:val="00055AF2"/>
    <w:rsid w:val="0005750F"/>
    <w:rsid w:val="000A2E4C"/>
    <w:rsid w:val="000A7F98"/>
    <w:rsid w:val="000B1647"/>
    <w:rsid w:val="000D07E2"/>
    <w:rsid w:val="000D3317"/>
    <w:rsid w:val="000E55A3"/>
    <w:rsid w:val="000E7139"/>
    <w:rsid w:val="000F0AA0"/>
    <w:rsid w:val="000F384A"/>
    <w:rsid w:val="0010129E"/>
    <w:rsid w:val="001018B2"/>
    <w:rsid w:val="00122FFD"/>
    <w:rsid w:val="00125B62"/>
    <w:rsid w:val="00143FFA"/>
    <w:rsid w:val="00156F0B"/>
    <w:rsid w:val="00193B69"/>
    <w:rsid w:val="001955FB"/>
    <w:rsid w:val="001A7B80"/>
    <w:rsid w:val="001C179C"/>
    <w:rsid w:val="001C1C3E"/>
    <w:rsid w:val="001D3297"/>
    <w:rsid w:val="001E187D"/>
    <w:rsid w:val="00207E21"/>
    <w:rsid w:val="00220FFF"/>
    <w:rsid w:val="00227EA8"/>
    <w:rsid w:val="00255F05"/>
    <w:rsid w:val="00263154"/>
    <w:rsid w:val="00264955"/>
    <w:rsid w:val="002755BE"/>
    <w:rsid w:val="00292D70"/>
    <w:rsid w:val="002A1E8F"/>
    <w:rsid w:val="002C299C"/>
    <w:rsid w:val="002C37AF"/>
    <w:rsid w:val="002D0823"/>
    <w:rsid w:val="002E4E84"/>
    <w:rsid w:val="002F40E4"/>
    <w:rsid w:val="002F773B"/>
    <w:rsid w:val="00306A5E"/>
    <w:rsid w:val="00307148"/>
    <w:rsid w:val="00317C40"/>
    <w:rsid w:val="003541CE"/>
    <w:rsid w:val="00377561"/>
    <w:rsid w:val="00382083"/>
    <w:rsid w:val="00395F5C"/>
    <w:rsid w:val="003B4456"/>
    <w:rsid w:val="003E6A96"/>
    <w:rsid w:val="00405CF9"/>
    <w:rsid w:val="004274C8"/>
    <w:rsid w:val="00437698"/>
    <w:rsid w:val="00446E72"/>
    <w:rsid w:val="00450A95"/>
    <w:rsid w:val="004664C0"/>
    <w:rsid w:val="0047489E"/>
    <w:rsid w:val="004772DF"/>
    <w:rsid w:val="004A5E97"/>
    <w:rsid w:val="004C79FE"/>
    <w:rsid w:val="004D7C07"/>
    <w:rsid w:val="00523D52"/>
    <w:rsid w:val="00524E8A"/>
    <w:rsid w:val="00526C55"/>
    <w:rsid w:val="005404C9"/>
    <w:rsid w:val="00560B73"/>
    <w:rsid w:val="00566F2E"/>
    <w:rsid w:val="005842DB"/>
    <w:rsid w:val="00586A68"/>
    <w:rsid w:val="0058786E"/>
    <w:rsid w:val="005D2F87"/>
    <w:rsid w:val="005E2A5C"/>
    <w:rsid w:val="00601F3D"/>
    <w:rsid w:val="0060609D"/>
    <w:rsid w:val="00616519"/>
    <w:rsid w:val="00634F9A"/>
    <w:rsid w:val="00650CDA"/>
    <w:rsid w:val="00680A4B"/>
    <w:rsid w:val="00683BD5"/>
    <w:rsid w:val="006957FB"/>
    <w:rsid w:val="00695A92"/>
    <w:rsid w:val="006A13BB"/>
    <w:rsid w:val="006C67BD"/>
    <w:rsid w:val="006D569C"/>
    <w:rsid w:val="006E316D"/>
    <w:rsid w:val="00714D17"/>
    <w:rsid w:val="007272EA"/>
    <w:rsid w:val="00752C8B"/>
    <w:rsid w:val="007541BD"/>
    <w:rsid w:val="0077305A"/>
    <w:rsid w:val="00775B27"/>
    <w:rsid w:val="007952AB"/>
    <w:rsid w:val="007B6302"/>
    <w:rsid w:val="007D2F1B"/>
    <w:rsid w:val="007D7494"/>
    <w:rsid w:val="007E7694"/>
    <w:rsid w:val="007F26CB"/>
    <w:rsid w:val="007F44E6"/>
    <w:rsid w:val="0082481C"/>
    <w:rsid w:val="00825ACB"/>
    <w:rsid w:val="008265D3"/>
    <w:rsid w:val="00830A35"/>
    <w:rsid w:val="00835ACA"/>
    <w:rsid w:val="00845097"/>
    <w:rsid w:val="00873687"/>
    <w:rsid w:val="008738F0"/>
    <w:rsid w:val="00890EAA"/>
    <w:rsid w:val="008A0BD1"/>
    <w:rsid w:val="008B5FB4"/>
    <w:rsid w:val="008E4F9C"/>
    <w:rsid w:val="0092036F"/>
    <w:rsid w:val="00952BF7"/>
    <w:rsid w:val="00956617"/>
    <w:rsid w:val="00960FE6"/>
    <w:rsid w:val="00962963"/>
    <w:rsid w:val="00963F8B"/>
    <w:rsid w:val="00985B86"/>
    <w:rsid w:val="00994A19"/>
    <w:rsid w:val="009A23F5"/>
    <w:rsid w:val="009B1407"/>
    <w:rsid w:val="009B2845"/>
    <w:rsid w:val="009D1439"/>
    <w:rsid w:val="009E3CA1"/>
    <w:rsid w:val="00A05592"/>
    <w:rsid w:val="00A24D5B"/>
    <w:rsid w:val="00A34FE1"/>
    <w:rsid w:val="00A6110E"/>
    <w:rsid w:val="00A66E61"/>
    <w:rsid w:val="00A67CC1"/>
    <w:rsid w:val="00A76975"/>
    <w:rsid w:val="00AB7ED5"/>
    <w:rsid w:val="00AC1459"/>
    <w:rsid w:val="00AC6D31"/>
    <w:rsid w:val="00AE603B"/>
    <w:rsid w:val="00AF0F2D"/>
    <w:rsid w:val="00B261D1"/>
    <w:rsid w:val="00B31DED"/>
    <w:rsid w:val="00B339D7"/>
    <w:rsid w:val="00B8163A"/>
    <w:rsid w:val="00B975FD"/>
    <w:rsid w:val="00BC0637"/>
    <w:rsid w:val="00BC5CC2"/>
    <w:rsid w:val="00BE2A45"/>
    <w:rsid w:val="00BE72BA"/>
    <w:rsid w:val="00C03955"/>
    <w:rsid w:val="00C14684"/>
    <w:rsid w:val="00C27D16"/>
    <w:rsid w:val="00C44A8F"/>
    <w:rsid w:val="00C52E09"/>
    <w:rsid w:val="00C66800"/>
    <w:rsid w:val="00C823AE"/>
    <w:rsid w:val="00C87737"/>
    <w:rsid w:val="00C900A3"/>
    <w:rsid w:val="00CA074D"/>
    <w:rsid w:val="00CB037C"/>
    <w:rsid w:val="00CD22E4"/>
    <w:rsid w:val="00CE16EB"/>
    <w:rsid w:val="00D01E0F"/>
    <w:rsid w:val="00D0433E"/>
    <w:rsid w:val="00D05287"/>
    <w:rsid w:val="00D0685F"/>
    <w:rsid w:val="00D10C98"/>
    <w:rsid w:val="00D10DF7"/>
    <w:rsid w:val="00D1625C"/>
    <w:rsid w:val="00D214C0"/>
    <w:rsid w:val="00D30121"/>
    <w:rsid w:val="00D336C4"/>
    <w:rsid w:val="00D462C0"/>
    <w:rsid w:val="00D46713"/>
    <w:rsid w:val="00D565A3"/>
    <w:rsid w:val="00D644EF"/>
    <w:rsid w:val="00D67CAD"/>
    <w:rsid w:val="00DA3194"/>
    <w:rsid w:val="00DA5358"/>
    <w:rsid w:val="00DA6C52"/>
    <w:rsid w:val="00DB489E"/>
    <w:rsid w:val="00DD2BC5"/>
    <w:rsid w:val="00DE256F"/>
    <w:rsid w:val="00DF215A"/>
    <w:rsid w:val="00E00BB8"/>
    <w:rsid w:val="00E06336"/>
    <w:rsid w:val="00E37A70"/>
    <w:rsid w:val="00E37C63"/>
    <w:rsid w:val="00E66D70"/>
    <w:rsid w:val="00E83288"/>
    <w:rsid w:val="00E92BB4"/>
    <w:rsid w:val="00EA068B"/>
    <w:rsid w:val="00EA0F3D"/>
    <w:rsid w:val="00EB32D8"/>
    <w:rsid w:val="00EC66C4"/>
    <w:rsid w:val="00F02034"/>
    <w:rsid w:val="00F15065"/>
    <w:rsid w:val="00F151D6"/>
    <w:rsid w:val="00F20082"/>
    <w:rsid w:val="00F2463B"/>
    <w:rsid w:val="00F425DD"/>
    <w:rsid w:val="00F52C48"/>
    <w:rsid w:val="00F574C3"/>
    <w:rsid w:val="00F64F87"/>
    <w:rsid w:val="00F7114F"/>
    <w:rsid w:val="00F730BF"/>
    <w:rsid w:val="00F8619D"/>
    <w:rsid w:val="00F97858"/>
    <w:rsid w:val="00FB72C8"/>
    <w:rsid w:val="00FC367C"/>
    <w:rsid w:val="00FC63B3"/>
    <w:rsid w:val="00FE2397"/>
    <w:rsid w:val="00FF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06BCAB7"/>
  <w15:chartTrackingRefBased/>
  <w15:docId w15:val="{89F4C477-FDA1-47F5-914F-12AD3E58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617"/>
    <w:pPr>
      <w:suppressAutoHyphens/>
      <w:spacing w:before="90" w:after="9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56617"/>
    <w:pPr>
      <w:keepNext/>
      <w:keepLines/>
      <w:numPr>
        <w:numId w:val="10"/>
      </w:numPr>
      <w:spacing w:before="240" w:after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6617"/>
    <w:pPr>
      <w:keepNext/>
      <w:keepLines/>
      <w:numPr>
        <w:ilvl w:val="1"/>
        <w:numId w:val="10"/>
      </w:numPr>
      <w:spacing w:before="240" w:after="10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617"/>
    <w:pPr>
      <w:keepNext/>
      <w:keepLines/>
      <w:numPr>
        <w:ilvl w:val="2"/>
        <w:numId w:val="10"/>
      </w:numPr>
      <w:spacing w:before="2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56617"/>
    <w:pPr>
      <w:keepNext/>
      <w:keepLines/>
      <w:numPr>
        <w:ilvl w:val="3"/>
        <w:numId w:val="10"/>
      </w:numPr>
      <w:spacing w:before="240" w:after="100"/>
      <w:outlineLvl w:val="3"/>
    </w:pPr>
    <w:rPr>
      <w:rFonts w:asciiTheme="majorHAnsi" w:eastAsiaTheme="majorEastAsia" w:hAnsiTheme="majorHAnsi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6617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617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617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617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617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rsid w:val="00956617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956617"/>
  </w:style>
  <w:style w:type="paragraph" w:styleId="Header">
    <w:name w:val="header"/>
    <w:basedOn w:val="Normal"/>
    <w:link w:val="HeaderChar"/>
    <w:uiPriority w:val="99"/>
    <w:unhideWhenUsed/>
    <w:rsid w:val="00956617"/>
    <w:pPr>
      <w:pBdr>
        <w:bottom w:val="single" w:sz="4" w:space="1" w:color="auto"/>
      </w:pBdr>
      <w:tabs>
        <w:tab w:val="center" w:pos="4536"/>
        <w:tab w:val="right" w:pos="9072"/>
      </w:tabs>
      <w:spacing w:before="0" w:after="0" w:line="240" w:lineRule="auto"/>
      <w:jc w:val="right"/>
    </w:pPr>
    <w:rPr>
      <w:sz w:val="18"/>
    </w:rPr>
  </w:style>
  <w:style w:type="character" w:customStyle="1" w:styleId="ZhlavChar">
    <w:name w:val="Záhlaví Char"/>
    <w:basedOn w:val="DefaultParagraphFont"/>
    <w:uiPriority w:val="99"/>
    <w:rsid w:val="00FF5A91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956617"/>
    <w:pPr>
      <w:pBdr>
        <w:top w:val="single" w:sz="4" w:space="1" w:color="auto"/>
      </w:pBdr>
      <w:tabs>
        <w:tab w:val="center" w:pos="4536"/>
        <w:tab w:val="right" w:pos="9072"/>
      </w:tabs>
      <w:spacing w:before="0" w:after="0" w:line="240" w:lineRule="auto"/>
    </w:pPr>
    <w:rPr>
      <w:noProof/>
      <w:sz w:val="18"/>
    </w:rPr>
  </w:style>
  <w:style w:type="character" w:customStyle="1" w:styleId="ZpatChar">
    <w:name w:val="Zápatí Char"/>
    <w:basedOn w:val="DefaultParagraphFont"/>
    <w:uiPriority w:val="99"/>
    <w:rsid w:val="00FF5A91"/>
    <w:rPr>
      <w:noProof/>
      <w:sz w:val="18"/>
    </w:rPr>
  </w:style>
  <w:style w:type="character" w:customStyle="1" w:styleId="Nadpis1Char">
    <w:name w:val="Nadpis 1 Char"/>
    <w:basedOn w:val="DefaultParagraphFont"/>
    <w:uiPriority w:val="9"/>
    <w:rsid w:val="00FF5A91"/>
    <w:rPr>
      <w:rFonts w:asciiTheme="majorHAnsi" w:eastAsiaTheme="majorEastAsia" w:hAnsiTheme="majorHAnsi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956617"/>
    <w:pPr>
      <w:keepLines/>
      <w:suppressAutoHyphens/>
      <w:spacing w:after="0" w:line="240" w:lineRule="auto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  <w:tcPr>
      <w:shd w:val="clear" w:color="auto" w:fill="auto"/>
    </w:tcPr>
    <w:tblStylePr w:type="firstRow">
      <w:rPr>
        <w:b/>
      </w:rPr>
    </w:tblStylePr>
  </w:style>
  <w:style w:type="paragraph" w:styleId="ListParagraph">
    <w:name w:val="List Paragraph"/>
    <w:basedOn w:val="Normal"/>
    <w:link w:val="ListParagraphChar"/>
    <w:uiPriority w:val="34"/>
    <w:qFormat/>
    <w:rsid w:val="00956617"/>
    <w:pPr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56617"/>
    <w:pPr>
      <w:spacing w:after="0"/>
    </w:pPr>
    <w:rPr>
      <w:szCs w:val="20"/>
    </w:rPr>
  </w:style>
  <w:style w:type="character" w:customStyle="1" w:styleId="TextpoznpodarouChar">
    <w:name w:val="Text pozn. pod čarou Char"/>
    <w:basedOn w:val="DefaultParagraphFont"/>
    <w:uiPriority w:val="99"/>
    <w:semiHidden/>
    <w:rsid w:val="00FF5A91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6617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9566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6617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DefaultParagraphFont"/>
    <w:uiPriority w:val="99"/>
    <w:rsid w:val="00FF5A91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6617"/>
    <w:rPr>
      <w:b/>
      <w:bCs/>
    </w:rPr>
  </w:style>
  <w:style w:type="character" w:customStyle="1" w:styleId="PedmtkomenteChar">
    <w:name w:val="Předmět komentáře Char"/>
    <w:basedOn w:val="TextkomenteChar"/>
    <w:uiPriority w:val="99"/>
    <w:semiHidden/>
    <w:rsid w:val="00FF5A91"/>
    <w:rPr>
      <w:b/>
      <w:bCs/>
      <w:szCs w:val="20"/>
    </w:rPr>
  </w:style>
  <w:style w:type="character" w:customStyle="1" w:styleId="ListParagraphChar">
    <w:name w:val="List Paragraph Char"/>
    <w:link w:val="ListParagraph"/>
    <w:uiPriority w:val="34"/>
    <w:qFormat/>
    <w:locked/>
    <w:rsid w:val="00524E8A"/>
  </w:style>
  <w:style w:type="paragraph" w:styleId="Revision">
    <w:name w:val="Revision"/>
    <w:hidden/>
    <w:uiPriority w:val="99"/>
    <w:semiHidden/>
    <w:rsid w:val="00255F05"/>
    <w:pPr>
      <w:spacing w:after="0" w:line="240" w:lineRule="auto"/>
    </w:pPr>
  </w:style>
  <w:style w:type="character" w:customStyle="1" w:styleId="Nadpis2Char">
    <w:name w:val="Nadpis 2 Char"/>
    <w:basedOn w:val="DefaultParagraphFont"/>
    <w:uiPriority w:val="9"/>
    <w:rsid w:val="00FF5A91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">
    <w:name w:val="Nadpis 3 Char"/>
    <w:basedOn w:val="DefaultParagraphFont"/>
    <w:uiPriority w:val="9"/>
    <w:rsid w:val="00FF5A91"/>
    <w:rPr>
      <w:rFonts w:asciiTheme="majorHAnsi" w:eastAsiaTheme="majorEastAsia" w:hAnsiTheme="majorHAnsi" w:cstheme="majorBidi"/>
      <w:b/>
      <w:szCs w:val="24"/>
    </w:rPr>
  </w:style>
  <w:style w:type="character" w:customStyle="1" w:styleId="Nadpis4Char">
    <w:name w:val="Nadpis 4 Char"/>
    <w:basedOn w:val="DefaultParagraphFont"/>
    <w:uiPriority w:val="9"/>
    <w:rsid w:val="00FF5A91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">
    <w:name w:val="Nadpis 5 Char"/>
    <w:basedOn w:val="DefaultParagraphFont"/>
    <w:uiPriority w:val="9"/>
    <w:rsid w:val="00FF5A9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">
    <w:name w:val="Nadpis 6 Char"/>
    <w:basedOn w:val="DefaultParagraphFont"/>
    <w:uiPriority w:val="9"/>
    <w:semiHidden/>
    <w:rsid w:val="00FF5A9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">
    <w:name w:val="Nadpis 7 Char"/>
    <w:basedOn w:val="DefaultParagraphFont"/>
    <w:uiPriority w:val="9"/>
    <w:semiHidden/>
    <w:rsid w:val="00FF5A9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">
    <w:name w:val="Nadpis 8 Char"/>
    <w:basedOn w:val="DefaultParagraphFont"/>
    <w:uiPriority w:val="9"/>
    <w:semiHidden/>
    <w:rsid w:val="00FF5A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DefaultParagraphFont"/>
    <w:uiPriority w:val="9"/>
    <w:semiHidden/>
    <w:rsid w:val="00FF5A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dpisodstavcebezsla">
    <w:name w:val="Nadpis odstavce bez čísla"/>
    <w:basedOn w:val="Normal"/>
    <w:next w:val="Normal"/>
    <w:link w:val="NadpisodstavcebezslaChar"/>
    <w:qFormat/>
    <w:rsid w:val="00956617"/>
    <w:pPr>
      <w:keepNext/>
      <w:keepLines/>
      <w:spacing w:before="180"/>
    </w:pPr>
    <w:rPr>
      <w:b/>
    </w:rPr>
  </w:style>
  <w:style w:type="paragraph" w:styleId="ListBullet">
    <w:name w:val="List Bullet"/>
    <w:basedOn w:val="Normal"/>
    <w:uiPriority w:val="99"/>
    <w:unhideWhenUsed/>
    <w:rsid w:val="00956617"/>
    <w:pPr>
      <w:numPr>
        <w:numId w:val="14"/>
      </w:numPr>
      <w:spacing w:after="0"/>
      <w:contextualSpacing/>
      <w:jc w:val="left"/>
    </w:pPr>
  </w:style>
  <w:style w:type="character" w:customStyle="1" w:styleId="NadpisodstavcebezslaChar">
    <w:name w:val="Nadpis odstavce bez čísla Char"/>
    <w:basedOn w:val="DefaultParagraphFont"/>
    <w:link w:val="Nadpisodstavcebezsla"/>
    <w:rsid w:val="00956617"/>
    <w:rPr>
      <w:b/>
    </w:rPr>
  </w:style>
  <w:style w:type="paragraph" w:customStyle="1" w:styleId="Tabulka">
    <w:name w:val="Tabulka"/>
    <w:basedOn w:val="Caption"/>
    <w:next w:val="Normal"/>
    <w:link w:val="TabulkaChar"/>
    <w:qFormat/>
    <w:rsid w:val="00956617"/>
    <w:pPr>
      <w:keepNext/>
      <w:keepLines/>
      <w:spacing w:after="0" w:line="240" w:lineRule="auto"/>
      <w:jc w:val="left"/>
    </w:pPr>
  </w:style>
  <w:style w:type="character" w:customStyle="1" w:styleId="TabulkaChar">
    <w:name w:val="Tabulka Char"/>
    <w:basedOn w:val="DefaultParagraphFont"/>
    <w:link w:val="Tabulka"/>
    <w:rsid w:val="00956617"/>
    <w:rPr>
      <w:i/>
      <w:iCs/>
      <w:color w:val="44546A" w:themeColor="text2"/>
      <w:szCs w:val="18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956617"/>
    <w:pPr>
      <w:spacing w:after="200" w:line="264" w:lineRule="auto"/>
      <w:jc w:val="center"/>
    </w:pPr>
    <w:rPr>
      <w:i/>
      <w:iCs/>
      <w:color w:val="44546A" w:themeColor="text2"/>
      <w:szCs w:val="18"/>
    </w:rPr>
  </w:style>
  <w:style w:type="character" w:customStyle="1" w:styleId="TitulekChar">
    <w:name w:val="Titulek Char"/>
    <w:basedOn w:val="DefaultParagraphFont"/>
    <w:uiPriority w:val="35"/>
    <w:rsid w:val="00FF5A91"/>
    <w:rPr>
      <w:i/>
      <w:iCs/>
      <w:color w:val="44546A" w:themeColor="text2"/>
      <w:szCs w:val="18"/>
    </w:rPr>
  </w:style>
  <w:style w:type="character" w:customStyle="1" w:styleId="Odkaz">
    <w:name w:val="Odkaz"/>
    <w:basedOn w:val="DefaultParagraphFont"/>
    <w:uiPriority w:val="1"/>
    <w:qFormat/>
    <w:rsid w:val="00956617"/>
    <w:rPr>
      <w:color w:val="4472C4" w:themeColor="accent1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956617"/>
    <w:pPr>
      <w:keepNext/>
      <w:keepLines/>
      <w:spacing w:before="20" w:after="20"/>
    </w:pPr>
  </w:style>
  <w:style w:type="paragraph" w:styleId="TOC2">
    <w:name w:val="toc 2"/>
    <w:basedOn w:val="Normal"/>
    <w:next w:val="Normal"/>
    <w:autoRedefine/>
    <w:uiPriority w:val="39"/>
    <w:unhideWhenUsed/>
    <w:rsid w:val="00956617"/>
    <w:pPr>
      <w:keepNext/>
      <w:keepLines/>
      <w:spacing w:before="20" w:after="20"/>
      <w:ind w:left="202"/>
    </w:pPr>
  </w:style>
  <w:style w:type="paragraph" w:styleId="TOC3">
    <w:name w:val="toc 3"/>
    <w:basedOn w:val="Normal"/>
    <w:next w:val="Normal"/>
    <w:autoRedefine/>
    <w:uiPriority w:val="39"/>
    <w:unhideWhenUsed/>
    <w:rsid w:val="00956617"/>
    <w:pPr>
      <w:keepLines/>
      <w:spacing w:before="20" w:after="20"/>
      <w:ind w:left="403"/>
    </w:pPr>
  </w:style>
  <w:style w:type="paragraph" w:styleId="TOC4">
    <w:name w:val="toc 4"/>
    <w:basedOn w:val="Normal"/>
    <w:next w:val="Normal"/>
    <w:autoRedefine/>
    <w:uiPriority w:val="39"/>
    <w:unhideWhenUsed/>
    <w:rsid w:val="00956617"/>
    <w:pPr>
      <w:keepLines/>
      <w:spacing w:before="20" w:after="20"/>
      <w:ind w:left="605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56617"/>
    <w:pPr>
      <w:spacing w:before="20" w:after="20"/>
      <w:ind w:left="799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56617"/>
    <w:pPr>
      <w:spacing w:before="20" w:after="20"/>
      <w:ind w:left="998"/>
    </w:pPr>
  </w:style>
  <w:style w:type="character" w:customStyle="1" w:styleId="italika">
    <w:name w:val="italika"/>
    <w:uiPriority w:val="1"/>
    <w:qFormat/>
    <w:rsid w:val="00956617"/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956617"/>
  </w:style>
  <w:style w:type="character" w:customStyle="1" w:styleId="Atribut">
    <w:name w:val="Atribut"/>
    <w:basedOn w:val="DefaultParagraphFont"/>
    <w:uiPriority w:val="1"/>
    <w:qFormat/>
    <w:rsid w:val="00956617"/>
    <w:rPr>
      <w:i/>
      <w:color w:val="auto"/>
      <w:u w:val="single" w:color="4472C4" w:themeColor="accent1"/>
    </w:rPr>
  </w:style>
  <w:style w:type="character" w:customStyle="1" w:styleId="Funkcesystmu">
    <w:name w:val="Funkce systému"/>
    <w:basedOn w:val="DefaultParagraphFont"/>
    <w:uiPriority w:val="1"/>
    <w:qFormat/>
    <w:rsid w:val="00956617"/>
    <w:rPr>
      <w:i/>
      <w:u w:val="single" w:color="C45911" w:themeColor="accent2" w:themeShade="BF"/>
      <w:bdr w:val="none" w:sz="0" w:space="0" w:color="auto"/>
    </w:rPr>
  </w:style>
  <w:style w:type="character" w:customStyle="1" w:styleId="Button">
    <w:name w:val="Button"/>
    <w:basedOn w:val="DefaultParagraphFont"/>
    <w:uiPriority w:val="1"/>
    <w:qFormat/>
    <w:rsid w:val="00956617"/>
    <w:rPr>
      <w:i/>
      <w:sz w:val="22"/>
      <w:bdr w:val="dashed" w:sz="4" w:space="0" w:color="auto"/>
    </w:rPr>
  </w:style>
  <w:style w:type="paragraph" w:styleId="NoSpacing">
    <w:name w:val="No Spacing"/>
    <w:uiPriority w:val="1"/>
    <w:qFormat/>
    <w:rsid w:val="00956617"/>
    <w:pPr>
      <w:spacing w:after="0" w:line="240" w:lineRule="auto"/>
    </w:pPr>
    <w:rPr>
      <w:sz w:val="20"/>
    </w:rPr>
  </w:style>
  <w:style w:type="paragraph" w:customStyle="1" w:styleId="ScenarJakoNormal">
    <w:name w:val="ScenarJakoNormal"/>
    <w:basedOn w:val="NormalniText"/>
    <w:next w:val="NormalTextIAR"/>
    <w:qFormat/>
    <w:rsid w:val="00956617"/>
    <w:pPr>
      <w:keepNext/>
      <w:spacing w:after="0"/>
    </w:pPr>
    <w:rPr>
      <w:b/>
      <w:color w:val="2E74B5" w:themeColor="accent5" w:themeShade="BF"/>
    </w:rPr>
  </w:style>
  <w:style w:type="character" w:customStyle="1" w:styleId="ScenarCharStyle">
    <w:name w:val="ScenarCharStyle"/>
    <w:basedOn w:val="DefaultParagraphFont"/>
    <w:uiPriority w:val="1"/>
    <w:qFormat/>
    <w:rsid w:val="00956617"/>
    <w:rPr>
      <w:color w:val="auto"/>
    </w:rPr>
  </w:style>
  <w:style w:type="character" w:styleId="Strong">
    <w:name w:val="Strong"/>
    <w:basedOn w:val="DefaultParagraphFont"/>
    <w:uiPriority w:val="22"/>
    <w:qFormat/>
    <w:rsid w:val="00956617"/>
    <w:rPr>
      <w:b/>
      <w:bCs/>
    </w:rPr>
  </w:style>
  <w:style w:type="paragraph" w:customStyle="1" w:styleId="NormalniText">
    <w:name w:val="NormalniText"/>
    <w:basedOn w:val="Normal"/>
    <w:qFormat/>
    <w:rsid w:val="00956617"/>
  </w:style>
  <w:style w:type="paragraph" w:customStyle="1" w:styleId="NormalTextIAR">
    <w:name w:val="NormalTextIAR"/>
    <w:basedOn w:val="Normal"/>
    <w:qFormat/>
    <w:rsid w:val="00956617"/>
    <w:pPr>
      <w:spacing w:before="0" w:after="0"/>
    </w:pPr>
  </w:style>
  <w:style w:type="paragraph" w:styleId="ListBullet2">
    <w:name w:val="List Bullet 2"/>
    <w:basedOn w:val="Normal"/>
    <w:uiPriority w:val="99"/>
    <w:unhideWhenUsed/>
    <w:rsid w:val="00956617"/>
    <w:pPr>
      <w:numPr>
        <w:ilvl w:val="1"/>
        <w:numId w:val="14"/>
      </w:numPr>
      <w:spacing w:before="0" w:after="0"/>
      <w:contextualSpacing/>
    </w:pPr>
  </w:style>
  <w:style w:type="paragraph" w:styleId="NormalWeb">
    <w:name w:val="Normal (Web)"/>
    <w:basedOn w:val="Normal"/>
    <w:uiPriority w:val="99"/>
    <w:semiHidden/>
    <w:unhideWhenUsed/>
    <w:rsid w:val="00956617"/>
    <w:rPr>
      <w:rFonts w:ascii="Times New Roman" w:hAnsi="Times New Roman" w:cs="Times New Roman"/>
      <w:sz w:val="24"/>
      <w:szCs w:val="24"/>
    </w:rPr>
  </w:style>
  <w:style w:type="paragraph" w:styleId="ListBullet3">
    <w:name w:val="List Bullet 3"/>
    <w:basedOn w:val="Normal"/>
    <w:uiPriority w:val="99"/>
    <w:unhideWhenUsed/>
    <w:rsid w:val="00956617"/>
    <w:pPr>
      <w:numPr>
        <w:ilvl w:val="2"/>
        <w:numId w:val="14"/>
      </w:numPr>
      <w:spacing w:before="0" w:after="0" w:line="240" w:lineRule="auto"/>
      <w:contextualSpacing/>
    </w:pPr>
  </w:style>
  <w:style w:type="paragraph" w:styleId="ListBullet4">
    <w:name w:val="List Bullet 4"/>
    <w:basedOn w:val="Normal"/>
    <w:uiPriority w:val="99"/>
    <w:unhideWhenUsed/>
    <w:rsid w:val="00956617"/>
    <w:pPr>
      <w:numPr>
        <w:ilvl w:val="3"/>
        <w:numId w:val="14"/>
      </w:numPr>
      <w:spacing w:before="0" w:after="0" w:line="240" w:lineRule="auto"/>
      <w:contextualSpacing/>
    </w:pPr>
  </w:style>
  <w:style w:type="paragraph" w:styleId="ListBullet5">
    <w:name w:val="List Bullet 5"/>
    <w:basedOn w:val="Normal"/>
    <w:uiPriority w:val="99"/>
    <w:unhideWhenUsed/>
    <w:rsid w:val="00956617"/>
    <w:pPr>
      <w:numPr>
        <w:ilvl w:val="4"/>
        <w:numId w:val="15"/>
      </w:numPr>
      <w:contextualSpacing/>
    </w:pPr>
  </w:style>
  <w:style w:type="numbering" w:customStyle="1" w:styleId="S1">
    <w:name w:val="S1"/>
    <w:uiPriority w:val="99"/>
    <w:rsid w:val="00956617"/>
    <w:pPr>
      <w:numPr>
        <w:numId w:val="13"/>
      </w:numPr>
    </w:pPr>
  </w:style>
  <w:style w:type="paragraph" w:customStyle="1" w:styleId="Code">
    <w:name w:val="Code"/>
    <w:basedOn w:val="NormalIndent"/>
    <w:next w:val="NormalniText"/>
    <w:link w:val="CodeChar"/>
    <w:qFormat/>
    <w:rsid w:val="00956617"/>
    <w:pPr>
      <w:spacing w:before="0" w:after="0" w:line="240" w:lineRule="auto"/>
      <w:ind w:left="0"/>
    </w:pPr>
    <w:rPr>
      <w:color w:val="0070C0"/>
    </w:rPr>
  </w:style>
  <w:style w:type="character" w:customStyle="1" w:styleId="CodeChar">
    <w:name w:val="Code Char"/>
    <w:basedOn w:val="DefaultParagraphFont"/>
    <w:link w:val="Code"/>
    <w:rsid w:val="00956617"/>
    <w:rPr>
      <w:color w:val="0070C0"/>
    </w:rPr>
  </w:style>
  <w:style w:type="paragraph" w:styleId="NormalIndent">
    <w:name w:val="Normal Indent"/>
    <w:basedOn w:val="Normal"/>
    <w:uiPriority w:val="99"/>
    <w:unhideWhenUsed/>
    <w:rsid w:val="00956617"/>
    <w:pPr>
      <w:ind w:left="708"/>
    </w:pPr>
  </w:style>
  <w:style w:type="character" w:customStyle="1" w:styleId="Role">
    <w:name w:val="Role"/>
    <w:basedOn w:val="DefaultParagraphFont"/>
    <w:uiPriority w:val="1"/>
    <w:qFormat/>
    <w:rsid w:val="00956617"/>
    <w:rPr>
      <w:i/>
      <w:u w:val="single" w:color="7030A0"/>
    </w:rPr>
  </w:style>
  <w:style w:type="character" w:customStyle="1" w:styleId="LokalniNadpis">
    <w:name w:val="LokalniNadpis"/>
    <w:basedOn w:val="DefaultParagraphFont"/>
    <w:uiPriority w:val="1"/>
    <w:qFormat/>
    <w:rsid w:val="00956617"/>
    <w:rPr>
      <w:b w:val="0"/>
      <w:i/>
      <w:color w:val="auto"/>
      <w:u w:val="single" w:color="2E74B5" w:themeColor="accent5" w:themeShade="BF"/>
    </w:rPr>
  </w:style>
  <w:style w:type="paragraph" w:customStyle="1" w:styleId="InstVardesc">
    <w:name w:val="InstVar desc"/>
    <w:basedOn w:val="ListBullet2"/>
    <w:qFormat/>
    <w:rsid w:val="00956617"/>
    <w:pPr>
      <w:numPr>
        <w:numId w:val="15"/>
      </w:numPr>
      <w:tabs>
        <w:tab w:val="left" w:pos="2694"/>
        <w:tab w:val="left" w:pos="3969"/>
        <w:tab w:val="left" w:pos="5103"/>
        <w:tab w:val="left" w:pos="6237"/>
      </w:tabs>
    </w:pPr>
  </w:style>
  <w:style w:type="paragraph" w:styleId="BalloonText">
    <w:name w:val="Balloon Text"/>
    <w:basedOn w:val="Normal"/>
    <w:link w:val="BalloonTextChar"/>
    <w:uiPriority w:val="99"/>
    <w:unhideWhenUsed/>
    <w:rsid w:val="0095661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DefaultParagraphFont"/>
    <w:uiPriority w:val="99"/>
    <w:rsid w:val="00FF5A91"/>
    <w:rPr>
      <w:rFonts w:ascii="Segoe UI" w:hAnsi="Segoe UI" w:cs="Segoe UI"/>
      <w:sz w:val="18"/>
      <w:szCs w:val="18"/>
    </w:rPr>
  </w:style>
  <w:style w:type="paragraph" w:customStyle="1" w:styleId="PrikladDatParagraphStyle">
    <w:name w:val="PrikladDatParagraphStyle"/>
    <w:basedOn w:val="NormalniText"/>
    <w:qFormat/>
    <w:rsid w:val="00956617"/>
    <w:pPr>
      <w:spacing w:before="0" w:after="0" w:line="240" w:lineRule="auto"/>
    </w:pPr>
    <w:rPr>
      <w:i/>
      <w:noProof/>
      <w:color w:val="2E74B5" w:themeColor="accent5" w:themeShade="BF"/>
      <w:lang w:val="en-US"/>
    </w:rPr>
  </w:style>
  <w:style w:type="character" w:styleId="Hyperlink">
    <w:name w:val="Hyperlink"/>
    <w:basedOn w:val="DefaultParagraphFont"/>
    <w:uiPriority w:val="99"/>
    <w:unhideWhenUsed/>
    <w:rsid w:val="00956617"/>
    <w:rPr>
      <w:color w:val="0563C1" w:themeColor="hyperlink"/>
      <w:u w:val="single"/>
    </w:rPr>
  </w:style>
  <w:style w:type="paragraph" w:customStyle="1" w:styleId="Obrazek">
    <w:name w:val="Obrazek"/>
    <w:basedOn w:val="Normal"/>
    <w:next w:val="Caption"/>
    <w:qFormat/>
    <w:rsid w:val="00956617"/>
    <w:pPr>
      <w:keepNext/>
      <w:keepLines/>
      <w:jc w:val="center"/>
    </w:pPr>
  </w:style>
  <w:style w:type="paragraph" w:customStyle="1" w:styleId="Legenda">
    <w:name w:val="Legenda"/>
    <w:basedOn w:val="Normal"/>
    <w:qFormat/>
    <w:rsid w:val="00956617"/>
    <w:pPr>
      <w:ind w:left="1701" w:hanging="1701"/>
      <w:jc w:val="left"/>
    </w:pPr>
  </w:style>
  <w:style w:type="paragraph" w:styleId="BlockText">
    <w:name w:val="Block Text"/>
    <w:basedOn w:val="Normal"/>
    <w:uiPriority w:val="99"/>
    <w:unhideWhenUsed/>
    <w:rsid w:val="0095661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956617"/>
  </w:style>
  <w:style w:type="character" w:customStyle="1" w:styleId="ZkladntextChar">
    <w:name w:val="Základní text Char"/>
    <w:basedOn w:val="DefaultParagraphFont"/>
    <w:uiPriority w:val="99"/>
    <w:rsid w:val="00FF5A91"/>
  </w:style>
  <w:style w:type="paragraph" w:styleId="Closing">
    <w:name w:val="Closing"/>
    <w:basedOn w:val="Normal"/>
    <w:link w:val="ClosingChar"/>
    <w:uiPriority w:val="99"/>
    <w:unhideWhenUsed/>
    <w:rsid w:val="00956617"/>
    <w:pPr>
      <w:spacing w:before="0" w:after="0" w:line="240" w:lineRule="auto"/>
      <w:ind w:left="4320"/>
    </w:pPr>
  </w:style>
  <w:style w:type="character" w:customStyle="1" w:styleId="ZvrChar">
    <w:name w:val="Závěr Char"/>
    <w:basedOn w:val="DefaultParagraphFont"/>
    <w:uiPriority w:val="99"/>
    <w:rsid w:val="00FF5A91"/>
  </w:style>
  <w:style w:type="character" w:customStyle="1" w:styleId="IARText">
    <w:name w:val="IARText"/>
    <w:basedOn w:val="DefaultParagraphFont"/>
    <w:uiPriority w:val="1"/>
    <w:qFormat/>
    <w:rsid w:val="00956617"/>
    <w:rPr>
      <w:b/>
      <w:color w:val="2E74B5" w:themeColor="accent5" w:themeShade="BF"/>
    </w:rPr>
  </w:style>
  <w:style w:type="paragraph" w:styleId="ListNumber">
    <w:name w:val="List Number"/>
    <w:basedOn w:val="Normal"/>
    <w:uiPriority w:val="99"/>
    <w:unhideWhenUsed/>
    <w:rsid w:val="00956617"/>
    <w:pPr>
      <w:spacing w:after="0"/>
      <w:contextualSpacing/>
    </w:pPr>
  </w:style>
  <w:style w:type="paragraph" w:styleId="ListNumber2">
    <w:name w:val="List Number 2"/>
    <w:basedOn w:val="Normal"/>
    <w:uiPriority w:val="99"/>
    <w:unhideWhenUsed/>
    <w:rsid w:val="00956617"/>
    <w:pPr>
      <w:numPr>
        <w:ilvl w:val="1"/>
        <w:numId w:val="12"/>
      </w:numPr>
      <w:spacing w:before="0" w:after="0"/>
    </w:pPr>
  </w:style>
  <w:style w:type="character" w:styleId="UnresolvedMention">
    <w:name w:val="Unresolved Mention"/>
    <w:basedOn w:val="DefaultParagraphFont"/>
    <w:uiPriority w:val="99"/>
    <w:semiHidden/>
    <w:unhideWhenUsed/>
    <w:rsid w:val="00956617"/>
    <w:rPr>
      <w:color w:val="605E5C"/>
      <w:shd w:val="clear" w:color="auto" w:fill="E1DFDD"/>
    </w:rPr>
  </w:style>
  <w:style w:type="paragraph" w:styleId="ListNumber3">
    <w:name w:val="List Number 3"/>
    <w:basedOn w:val="Normal"/>
    <w:uiPriority w:val="99"/>
    <w:unhideWhenUsed/>
    <w:rsid w:val="00956617"/>
    <w:pPr>
      <w:numPr>
        <w:ilvl w:val="2"/>
        <w:numId w:val="12"/>
      </w:numPr>
      <w:spacing w:before="0" w:after="0" w:line="240" w:lineRule="auto"/>
    </w:pPr>
  </w:style>
  <w:style w:type="paragraph" w:customStyle="1" w:styleId="NadpisU">
    <w:name w:val="Nadpis U"/>
    <w:basedOn w:val="Normal"/>
    <w:next w:val="Normal"/>
    <w:qFormat/>
    <w:rsid w:val="00956617"/>
    <w:pPr>
      <w:keepNext/>
      <w:keepLines/>
    </w:pPr>
    <w:rPr>
      <w:u w:val="single"/>
    </w:rPr>
  </w:style>
  <w:style w:type="paragraph" w:customStyle="1" w:styleId="NadpisI">
    <w:name w:val="Nadpis I"/>
    <w:basedOn w:val="Normal"/>
    <w:next w:val="Normal"/>
    <w:qFormat/>
    <w:rsid w:val="00956617"/>
    <w:pPr>
      <w:keepNext/>
      <w:keepLines/>
    </w:pPr>
    <w:rPr>
      <w:i/>
    </w:rPr>
  </w:style>
  <w:style w:type="paragraph" w:customStyle="1" w:styleId="CCHeading">
    <w:name w:val="CCHeading"/>
    <w:basedOn w:val="Normal"/>
    <w:next w:val="Normal"/>
    <w:link w:val="CCHeadingChar"/>
    <w:qFormat/>
    <w:rsid w:val="00956617"/>
    <w:pPr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paragraph" w:customStyle="1" w:styleId="CCSubheading">
    <w:name w:val="CCSubheading"/>
    <w:basedOn w:val="Normal"/>
    <w:next w:val="Normal"/>
    <w:link w:val="CCSubheadingChar"/>
    <w:qFormat/>
    <w:rsid w:val="00956617"/>
    <w:pPr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CCHeadingChar">
    <w:name w:val="CCHeading Char"/>
    <w:basedOn w:val="DefaultParagraphFont"/>
    <w:link w:val="CCHeading"/>
    <w:rsid w:val="00956617"/>
    <w:rPr>
      <w:b/>
      <w:bCs/>
      <w:sz w:val="28"/>
      <w:szCs w:val="28"/>
    </w:rPr>
  </w:style>
  <w:style w:type="character" w:customStyle="1" w:styleId="CCSubheadingChar">
    <w:name w:val="CCSubheading Char"/>
    <w:basedOn w:val="DefaultParagraphFont"/>
    <w:link w:val="CCSubheading"/>
    <w:rsid w:val="00956617"/>
    <w:rPr>
      <w:b/>
      <w:iCs/>
      <w:sz w:val="24"/>
      <w:szCs w:val="20"/>
    </w:rPr>
  </w:style>
  <w:style w:type="table" w:customStyle="1" w:styleId="Petrtable">
    <w:name w:val="Petr table"/>
    <w:basedOn w:val="TableNormal"/>
    <w:uiPriority w:val="99"/>
    <w:rsid w:val="00956617"/>
    <w:pPr>
      <w:keepLines/>
      <w:suppressAutoHyphens/>
      <w:spacing w:after="0" w:line="240" w:lineRule="auto"/>
    </w:pPr>
    <w:rPr>
      <w:rFonts w:eastAsiaTheme="minorEastAsia"/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blStylePr w:type="firstRow">
      <w:pPr>
        <w:wordWrap/>
        <w:jc w:val="center"/>
      </w:pPr>
      <w:rPr>
        <w:b/>
      </w:rPr>
      <w:tblPr/>
      <w:trPr>
        <w:cantSplit/>
        <w:tblHeader/>
      </w:trPr>
      <w:tcPr>
        <w:shd w:val="clear" w:color="auto" w:fill="BFBFBF" w:themeFill="background1" w:themeFillShade="BF"/>
        <w:vAlign w:val="center"/>
      </w:tcPr>
    </w:tblStylePr>
  </w:style>
  <w:style w:type="paragraph" w:customStyle="1" w:styleId="Bodchecklistu">
    <w:name w:val="Bod checklistu"/>
    <w:basedOn w:val="ListNumber"/>
    <w:qFormat/>
    <w:rsid w:val="00956617"/>
    <w:pPr>
      <w:keepNext/>
      <w:keepLines/>
      <w:numPr>
        <w:numId w:val="19"/>
      </w:numPr>
      <w:tabs>
        <w:tab w:val="right" w:pos="9072"/>
      </w:tabs>
      <w:spacing w:before="180"/>
      <w:jc w:val="left"/>
    </w:pPr>
  </w:style>
  <w:style w:type="paragraph" w:customStyle="1" w:styleId="NazevDokumentu">
    <w:name w:val="NazevDokumentu"/>
    <w:basedOn w:val="Normal"/>
    <w:next w:val="Normal"/>
    <w:link w:val="NazevDokumentuChar"/>
    <w:qFormat/>
    <w:rsid w:val="00956617"/>
    <w:pPr>
      <w:keepNext/>
      <w:keepLines/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character" w:customStyle="1" w:styleId="NazevDokumentuChar">
    <w:name w:val="NazevDokumentu Char"/>
    <w:basedOn w:val="DefaultParagraphFont"/>
    <w:link w:val="NazevDokumentu"/>
    <w:rsid w:val="00956617"/>
    <w:rPr>
      <w:b/>
      <w:bCs/>
      <w:sz w:val="28"/>
      <w:szCs w:val="28"/>
    </w:rPr>
  </w:style>
  <w:style w:type="paragraph" w:customStyle="1" w:styleId="NazevKapitoly">
    <w:name w:val="NazevKapitoly"/>
    <w:basedOn w:val="Normal"/>
    <w:next w:val="Normal"/>
    <w:link w:val="NazevKapitolyChar"/>
    <w:qFormat/>
    <w:rsid w:val="00956617"/>
    <w:pPr>
      <w:keepNext/>
      <w:keepLines/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NazevKapitolyChar">
    <w:name w:val="NazevKapitoly Char"/>
    <w:basedOn w:val="DefaultParagraphFont"/>
    <w:link w:val="NazevKapitoly"/>
    <w:rsid w:val="00956617"/>
    <w:rPr>
      <w:b/>
      <w:iCs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56617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6617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6617"/>
    <w:rPr>
      <w:rFonts w:asciiTheme="majorHAnsi" w:eastAsiaTheme="majorEastAsia" w:hAnsiTheme="majorHAnsi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56617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95661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61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61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61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61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6617"/>
    <w:rPr>
      <w:szCs w:val="20"/>
    </w:rPr>
  </w:style>
  <w:style w:type="character" w:customStyle="1" w:styleId="CaptionChar">
    <w:name w:val="Caption Char"/>
    <w:basedOn w:val="DefaultParagraphFont"/>
    <w:link w:val="Caption"/>
    <w:uiPriority w:val="35"/>
    <w:rsid w:val="00956617"/>
    <w:rPr>
      <w:i/>
      <w:iCs/>
      <w:color w:val="44546A" w:themeColor="text2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6617"/>
    <w:rPr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6617"/>
    <w:rPr>
      <w:b/>
      <w:bCs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56617"/>
    <w:rPr>
      <w:rFonts w:ascii="Segoe UI" w:hAnsi="Segoe UI" w:cs="Segoe U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56617"/>
    <w:rPr>
      <w:noProof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956617"/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956617"/>
  </w:style>
  <w:style w:type="character" w:customStyle="1" w:styleId="ClosingChar">
    <w:name w:val="Closing Char"/>
    <w:basedOn w:val="DefaultParagraphFont"/>
    <w:link w:val="Closing"/>
    <w:uiPriority w:val="99"/>
    <w:rsid w:val="00956617"/>
  </w:style>
  <w:style w:type="paragraph" w:customStyle="1" w:styleId="IARpara">
    <w:name w:val="IARpara"/>
    <w:basedOn w:val="Normal"/>
    <w:qFormat/>
    <w:rsid w:val="00956617"/>
    <w:pPr>
      <w:spacing w:before="0" w:after="60"/>
      <w:jc w:val="left"/>
    </w:pPr>
    <w:rPr>
      <w:rFonts w:eastAsia="Times New Roman" w:cs="Times New Roman"/>
      <w:szCs w:val="20"/>
      <w:lang w:eastAsia="cs-CZ"/>
    </w:rPr>
  </w:style>
  <w:style w:type="paragraph" w:customStyle="1" w:styleId="infoProSkoleni">
    <w:name w:val="infoProSkoleni"/>
    <w:basedOn w:val="Normal"/>
    <w:qFormat/>
    <w:rsid w:val="00956617"/>
    <w:pPr>
      <w:jc w:val="center"/>
    </w:pPr>
    <w:rPr>
      <w:color w:val="FF0000"/>
      <w:bdr w:val="single" w:sz="4" w:space="0" w:color="auto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8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s\AppData\Roaming\Microsoft\Templates\Atestace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2887FCB2A4264DBFF1CEB001A41F13" ma:contentTypeVersion="8" ma:contentTypeDescription="Vytvoří nový dokument" ma:contentTypeScope="" ma:versionID="8109f92060b2e144df54db64e06a66d4">
  <xsd:schema xmlns:xsd="http://www.w3.org/2001/XMLSchema" xmlns:xs="http://www.w3.org/2001/XMLSchema" xmlns:p="http://schemas.microsoft.com/office/2006/metadata/properties" xmlns:ns2="7195d260-1c75-42de-b602-8d519bd6d2ca" xmlns:ns3="c3c52097-48e3-43ec-ac9e-ea3154b4291c" targetNamespace="http://schemas.microsoft.com/office/2006/metadata/properties" ma:root="true" ma:fieldsID="e9d0ab7fc4e34351722693b095457d16" ns2:_="" ns3:_="">
    <xsd:import namespace="7195d260-1c75-42de-b602-8d519bd6d2ca"/>
    <xsd:import namespace="c3c52097-48e3-43ec-ac9e-ea3154b429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d260-1c75-42de-b602-8d519bd6d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56522281-c222-415f-abd7-cb5454effa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c52097-48e3-43ec-ac9e-ea3154b429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b51a5d-b3f5-4acd-91a2-d6b0b2b3a968}" ma:internalName="TaxCatchAll" ma:showField="CatchAllData" ma:web="c3c52097-48e3-43ec-ac9e-ea3154b429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13E96D-C725-43D5-98C8-86BAA8E3DA2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C885F6-16D3-4EE4-9B25-B0588447BA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F653BC-BC85-4CE7-9E77-DA6C5EABEE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95d260-1c75-42de-b602-8d519bd6d2ca"/>
    <ds:schemaRef ds:uri="c3c52097-48e3-43ec-ac9e-ea3154b42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Atestace</Template>
  <TotalTime>1</TotalTime>
  <Pages>2</Pages>
  <Words>558</Words>
  <Characters>3297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Štěpánek</dc:creator>
  <cp:keywords/>
  <dc:description/>
  <cp:lastModifiedBy>Petr Štěpánek</cp:lastModifiedBy>
  <cp:revision>2</cp:revision>
  <cp:lastPrinted>2024-10-29T18:18:00Z</cp:lastPrinted>
  <dcterms:created xsi:type="dcterms:W3CDTF">2025-07-07T09:30:00Z</dcterms:created>
  <dcterms:modified xsi:type="dcterms:W3CDTF">2025-07-07T09:30:00Z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0x010100CD2887FCB2A4264DBFF1CEB001A41F13</vt:lpwstr>
  </property>
  <property fmtid="{D5CDD505-2E9C-101B-9397-08002B2CF9AE}" pid="3" name="MediaServiceImageTags">
    <vt:lpwstr/>
  </property>
</Properties>
</file>