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A95E6" w14:textId="4C00566A" w:rsidR="00680A4B" w:rsidRPr="00994A19" w:rsidRDefault="003A5E46" w:rsidP="006904EA">
      <w:pPr>
        <w:pStyle w:val="CCHeading"/>
        <w:rPr>
          <w:noProof/>
        </w:rPr>
      </w:pPr>
      <w:r w:rsidRPr="003A5E46">
        <w:rPr>
          <w:noProof/>
        </w:rPr>
        <w:t>Hlášení incidentu nebo události informační bezpečnosti</w:t>
      </w:r>
    </w:p>
    <w:p w14:paraId="22BFD342" w14:textId="1A5E5835" w:rsidR="00994A19" w:rsidRDefault="006904EA" w:rsidP="00994A19">
      <w:pPr>
        <w:rPr>
          <w:i/>
          <w:iCs/>
          <w:sz w:val="18"/>
          <w:szCs w:val="18"/>
        </w:rPr>
      </w:pPr>
      <w:r w:rsidRPr="00D30121">
        <w:rPr>
          <w:i/>
          <w:iCs/>
          <w:sz w:val="18"/>
          <w:szCs w:val="18"/>
        </w:rPr>
        <w:t>Vyplňte údaje dle potvrzení Objednávky</w:t>
      </w:r>
      <w:r>
        <w:rPr>
          <w:i/>
          <w:iCs/>
          <w:sz w:val="18"/>
          <w:szCs w:val="18"/>
        </w:rPr>
        <w:t>:</w:t>
      </w:r>
    </w:p>
    <w:p w14:paraId="25CAEEDA" w14:textId="77777777" w:rsidR="004C6AA4" w:rsidRDefault="006904EA" w:rsidP="00EE7385">
      <w:r>
        <w:fldChar w:fldCharType="begin"/>
      </w:r>
      <w:r>
        <w:instrText xml:space="preserve"> INCLUDETEXT "c:\\Data\\CAS\\atest\\-support\\Fragmenty.docx" t</w:instrText>
      </w:r>
      <w:r w:rsidR="00EE7385">
        <w:instrText>v</w:instrText>
      </w:r>
      <w:r>
        <w:instrText xml:space="preserve"> </w:instrText>
      </w:r>
      <w:r>
        <w:fldChar w:fldCharType="separate"/>
      </w:r>
      <w:bookmarkStart w:id="0" w:name="tv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4C6AA4" w:rsidRPr="008F52A3" w14:paraId="0A2877FC" w14:textId="77777777" w:rsidTr="00C8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5DA47BA6" w14:textId="2DB5780A" w:rsidR="004C6AA4" w:rsidRPr="008F52A3" w:rsidRDefault="004C6AA4">
            <w:pPr>
              <w:spacing w:before="0" w:after="0"/>
            </w:pPr>
            <w:r w:rsidRPr="001015A9">
              <w:rPr>
                <w:bCs/>
                <w:sz w:val="24"/>
                <w:szCs w:val="28"/>
              </w:rPr>
              <w:t>Objednávka</w:t>
            </w:r>
            <w:r>
              <w:rPr>
                <w:bCs/>
                <w:sz w:val="24"/>
                <w:szCs w:val="28"/>
              </w:rPr>
              <w:t xml:space="preserve"> (vyplňuje Atestační středisko)</w:t>
            </w:r>
          </w:p>
        </w:tc>
      </w:tr>
      <w:tr w:rsidR="004C6AA4" w:rsidRPr="008F52A3" w14:paraId="4D78FB71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D8FA882" w14:textId="77777777" w:rsidR="004C6AA4" w:rsidRPr="008F52A3" w:rsidRDefault="004C6AA4">
            <w:pPr>
              <w:spacing w:before="0" w:after="0"/>
            </w:pPr>
            <w:r w:rsidRPr="008F52A3">
              <w:t>Spisová značka: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B405247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DA13979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D269BF6" w14:textId="77777777" w:rsidR="004C6AA4" w:rsidRPr="008F52A3" w:rsidRDefault="004C6AA4">
            <w:pPr>
              <w:spacing w:before="0" w:after="0"/>
            </w:pPr>
            <w:r w:rsidRPr="008F52A3">
              <w:t>Číslo jednací: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D3A37BC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7E9968CB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552F737" w14:textId="77777777" w:rsidR="004C6AA4" w:rsidRPr="008F52A3" w:rsidRDefault="004C6AA4">
            <w:pPr>
              <w:spacing w:before="0" w:after="0"/>
            </w:pPr>
            <w:r>
              <w:t>APN: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AE2D8AA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B9EC9DF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5B3613B" w14:textId="77777777" w:rsidR="004C6AA4" w:rsidRPr="008F52A3" w:rsidRDefault="004C6AA4">
            <w:pPr>
              <w:spacing w:before="0" w:after="0"/>
            </w:pPr>
            <w:r w:rsidRPr="008F52A3">
              <w:t>JID: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DA5D998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6FD19B9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E562603" w14:textId="77777777" w:rsidR="004C6AA4" w:rsidRPr="008F52A3" w:rsidRDefault="004C6AA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9FD1B15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E04ADDF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48F3B86" w14:textId="77777777" w:rsidR="004C6AA4" w:rsidRPr="008F52A3" w:rsidRDefault="004C6AA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5EB52BB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0A87DA14" w14:textId="77777777" w:rsidTr="00452B47"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574B9B0B" w14:textId="77777777" w:rsidR="004C6AA4" w:rsidRPr="008F52A3" w:rsidRDefault="004C6AA4">
            <w:pPr>
              <w:spacing w:before="0" w:after="0"/>
            </w:pPr>
            <w:r w:rsidRPr="003A52C2">
              <w:rPr>
                <w:b/>
                <w:sz w:val="24"/>
                <w:szCs w:val="28"/>
              </w:rPr>
              <w:t>Objednatel (</w:t>
            </w:r>
            <w:r w:rsidRPr="0093074F">
              <w:rPr>
                <w:b/>
                <w:bCs/>
                <w:sz w:val="24"/>
                <w:szCs w:val="28"/>
              </w:rPr>
              <w:t>vyplňuje</w:t>
            </w:r>
            <w:r w:rsidRPr="003A52C2">
              <w:rPr>
                <w:b/>
                <w:sz w:val="24"/>
                <w:szCs w:val="28"/>
              </w:rPr>
              <w:t xml:space="preserve"> Objednatel atestace)</w:t>
            </w:r>
          </w:p>
        </w:tc>
      </w:tr>
      <w:tr w:rsidR="004C6AA4" w:rsidRPr="008F52A3" w14:paraId="03078619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8C5E605" w14:textId="77777777" w:rsidR="004C6AA4" w:rsidRPr="008F52A3" w:rsidRDefault="004C6AA4">
            <w:pPr>
              <w:spacing w:before="0" w:after="0"/>
            </w:pPr>
            <w:r w:rsidRPr="008F52A3">
              <w:t>Jméno/Název: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B15FC7E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5847433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56A76E9" w14:textId="77777777" w:rsidR="004C6AA4" w:rsidRPr="008F52A3" w:rsidRDefault="004C6AA4">
            <w:pPr>
              <w:spacing w:before="0" w:after="0"/>
            </w:pPr>
            <w:r w:rsidRPr="008F52A3">
              <w:t>Datum vystavení: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0608CD5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75D3BD0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2B021D5" w14:textId="77777777" w:rsidR="004C6AA4" w:rsidRPr="008F52A3" w:rsidRDefault="004C6AA4">
            <w:pPr>
              <w:spacing w:before="0" w:after="0"/>
            </w:pPr>
            <w:r w:rsidRPr="008F52A3">
              <w:t>Adresa/Sídlo: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0EBD6D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285CF4C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26E6223" w14:textId="77777777" w:rsidR="004C6AA4" w:rsidRPr="008F52A3" w:rsidRDefault="004C6AA4">
            <w:pPr>
              <w:spacing w:before="0" w:after="0"/>
            </w:pPr>
            <w:r w:rsidRPr="008F52A3">
              <w:t>Oprávněná osoba: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B7B626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40064254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7086F44" w14:textId="77777777" w:rsidR="004C6AA4" w:rsidRPr="008F52A3" w:rsidRDefault="004C6AA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9A171EB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19C4BFE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41C206C" w14:textId="77777777" w:rsidR="004C6AA4" w:rsidRPr="008F52A3" w:rsidRDefault="004C6AA4">
            <w:pPr>
              <w:spacing w:before="0" w:after="0"/>
            </w:pPr>
            <w:r w:rsidRPr="008F52A3">
              <w:t>ISDS: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6149E35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2A70D6FD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2B59A5" w14:textId="77777777" w:rsidR="004C6AA4" w:rsidRPr="008F52A3" w:rsidRDefault="004C6AA4">
            <w:pPr>
              <w:spacing w:before="0" w:after="0"/>
            </w:pPr>
            <w:r w:rsidRPr="008F52A3">
              <w:t>IČ: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91AF392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9FEFFB4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6A48A29" w14:textId="77777777" w:rsidR="004C6AA4" w:rsidRPr="008F52A3" w:rsidRDefault="004C6AA4">
            <w:pPr>
              <w:spacing w:before="0" w:after="0"/>
            </w:pPr>
            <w:r w:rsidRPr="008F52A3">
              <w:t>Email: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15524C8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7A545AA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5F46294" w14:textId="77777777" w:rsidR="004C6AA4" w:rsidRPr="008F52A3" w:rsidRDefault="004C6AA4">
            <w:pPr>
              <w:spacing w:before="0" w:after="0"/>
            </w:pPr>
            <w:r w:rsidRPr="008F52A3">
              <w:t>Datum narození: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76AA39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26D1A1C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8F7000" w14:textId="77777777" w:rsidR="004C6AA4" w:rsidRPr="008F52A3" w:rsidRDefault="004C6AA4">
            <w:pPr>
              <w:spacing w:before="0" w:after="0"/>
            </w:pPr>
            <w:r w:rsidRPr="008F52A3">
              <w:t>Telefon: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C882F1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60380D4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12773E5" w14:textId="77777777" w:rsidR="004C6AA4" w:rsidRPr="008F52A3" w:rsidRDefault="004C6AA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195D1F6" w14:textId="77777777" w:rsidR="004C6AA4" w:rsidRPr="008F52A3" w:rsidRDefault="004C6AA4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BA4A5EE" w14:textId="77777777" w:rsidR="004C6AA4" w:rsidRPr="008F52A3" w:rsidRDefault="004C6AA4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67E73F3" w14:textId="77777777" w:rsidR="004C6AA4" w:rsidRPr="008F52A3" w:rsidRDefault="004C6AA4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C331EF9" w14:textId="77777777" w:rsidR="004C6AA4" w:rsidRPr="008F52A3" w:rsidRDefault="004C6AA4">
            <w:pPr>
              <w:spacing w:before="0" w:after="0"/>
            </w:pPr>
          </w:p>
        </w:tc>
      </w:tr>
      <w:tr w:rsidR="004C6AA4" w:rsidRPr="008F52A3" w14:paraId="6ACB395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1630A74" w14:textId="77777777" w:rsidR="004C6AA4" w:rsidRPr="008F52A3" w:rsidRDefault="004C6AA4">
            <w:pPr>
              <w:spacing w:after="0"/>
            </w:pPr>
            <w:r w:rsidRPr="008F52A3">
              <w:t>Název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F94E8EC" w14:textId="77777777" w:rsidR="004C6AA4" w:rsidRPr="008F52A3" w:rsidRDefault="004C6AA4">
            <w:pPr>
              <w:spacing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EB864F8" w14:textId="77777777" w:rsidR="004C6AA4" w:rsidRPr="008F52A3" w:rsidRDefault="004C6AA4">
            <w:pPr>
              <w:spacing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30689FD" w14:textId="77777777" w:rsidR="004C6AA4" w:rsidRPr="008F52A3" w:rsidRDefault="004C6AA4">
            <w:pPr>
              <w:spacing w:after="0"/>
            </w:pPr>
            <w:r w:rsidRPr="008F52A3">
              <w:t>Verze eSSL: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CE8672F" w14:textId="77777777" w:rsidR="004C6AA4" w:rsidRPr="008F52A3" w:rsidRDefault="004C6AA4">
            <w:pPr>
              <w:spacing w:after="0"/>
            </w:pPr>
          </w:p>
        </w:tc>
      </w:tr>
      <w:tr w:rsidR="004C6AA4" w:rsidRPr="008F52A3" w14:paraId="76294A92" w14:textId="77777777" w:rsidTr="009A05DA">
        <w:tc>
          <w:tcPr>
            <w:tcW w:w="686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164739D" w14:textId="77777777" w:rsidR="004C6AA4" w:rsidRPr="008F52A3" w:rsidRDefault="004C6AA4">
            <w:pPr>
              <w:spacing w:after="0"/>
            </w:pPr>
            <w:r>
              <w:t>Varianta atestace dle čl.5 dokumentu „Postup Atestačního střediska“: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5B404CF" w14:textId="77777777" w:rsidR="004C6AA4" w:rsidRPr="008F52A3" w:rsidRDefault="004C6AA4">
            <w:pPr>
              <w:spacing w:after="0"/>
            </w:pPr>
          </w:p>
        </w:tc>
      </w:tr>
      <w:bookmarkEnd w:id="0"/>
    </w:tbl>
    <w:p w14:paraId="38320C47" w14:textId="6820F24B" w:rsidR="00EE7385" w:rsidRDefault="006904EA" w:rsidP="00EE7385">
      <w:r>
        <w:fldChar w:fldCharType="end"/>
      </w:r>
    </w:p>
    <w:p w14:paraId="52FC02E2" w14:textId="1958C18F" w:rsidR="00106A75" w:rsidRDefault="00106A75" w:rsidP="00106A75">
      <w:pPr>
        <w:pStyle w:val="Nadpisodstavcebezsla"/>
      </w:pPr>
      <w:r>
        <w:t>Obsah h</w:t>
      </w:r>
      <w:r w:rsidRPr="003A5E46">
        <w:rPr>
          <w:noProof/>
        </w:rPr>
        <w:t>lášení</w:t>
      </w:r>
    </w:p>
    <w:p w14:paraId="7A4E3A30" w14:textId="6083B7E1" w:rsidR="003A5E46" w:rsidRPr="00106A75" w:rsidRDefault="008738F0" w:rsidP="00EE7385">
      <w:pPr>
        <w:rPr>
          <w:i/>
          <w:iCs/>
        </w:rPr>
      </w:pPr>
      <w:r w:rsidRPr="00106A75">
        <w:rPr>
          <w:i/>
          <w:iCs/>
        </w:rPr>
        <w:t xml:space="preserve">Objednatel tímto </w:t>
      </w:r>
      <w:r w:rsidR="002C37AF" w:rsidRPr="00106A75">
        <w:rPr>
          <w:i/>
          <w:iCs/>
        </w:rPr>
        <w:t xml:space="preserve">dokumentem informuje </w:t>
      </w:r>
      <w:r w:rsidR="006D569C" w:rsidRPr="00106A75">
        <w:rPr>
          <w:i/>
          <w:iCs/>
        </w:rPr>
        <w:t>A</w:t>
      </w:r>
      <w:r w:rsidR="002C37AF" w:rsidRPr="00106A75">
        <w:rPr>
          <w:i/>
          <w:iCs/>
        </w:rPr>
        <w:t xml:space="preserve">testační středisko o </w:t>
      </w:r>
      <w:r w:rsidR="003A5E46" w:rsidRPr="00106A75">
        <w:rPr>
          <w:i/>
          <w:iCs/>
        </w:rPr>
        <w:t>možném incidentu nebo události informační bezpečnosti:</w:t>
      </w:r>
    </w:p>
    <w:p w14:paraId="5DECF8F4" w14:textId="4376EF1B" w:rsidR="00E66D70" w:rsidRPr="003A5E46" w:rsidRDefault="003A5E46" w:rsidP="00A74112">
      <w:pPr>
        <w:spacing w:after="0" w:line="240" w:lineRule="auto"/>
        <w:ind w:left="709"/>
        <w:rPr>
          <w:i/>
          <w:iCs/>
          <w:lang w:val="en-US"/>
        </w:rPr>
      </w:pPr>
      <w:r w:rsidRPr="003A5E46">
        <w:rPr>
          <w:i/>
          <w:iCs/>
          <w:sz w:val="20"/>
          <w:szCs w:val="20"/>
        </w:rPr>
        <w:t>Objednatel v hlášení uvede</w:t>
      </w:r>
      <w:r w:rsidR="00A841C9">
        <w:rPr>
          <w:i/>
          <w:iCs/>
          <w:sz w:val="20"/>
          <w:szCs w:val="20"/>
        </w:rPr>
        <w:t xml:space="preserve"> </w:t>
      </w:r>
      <w:r w:rsidR="00A841C9" w:rsidRPr="00A841C9">
        <w:rPr>
          <w:i/>
          <w:iCs/>
          <w:sz w:val="20"/>
          <w:szCs w:val="20"/>
        </w:rPr>
        <w:t>všechny údaje, které mohou pomoci v identifikaci události a</w:t>
      </w:r>
      <w:r w:rsidR="00A841C9">
        <w:rPr>
          <w:i/>
          <w:iCs/>
          <w:sz w:val="20"/>
          <w:szCs w:val="20"/>
        </w:rPr>
        <w:t xml:space="preserve"> </w:t>
      </w:r>
      <w:r w:rsidR="00A841C9" w:rsidRPr="00A841C9">
        <w:rPr>
          <w:i/>
          <w:iCs/>
          <w:sz w:val="20"/>
          <w:szCs w:val="20"/>
        </w:rPr>
        <w:t>příčin incidentu</w:t>
      </w:r>
      <w:r w:rsidR="00A841C9">
        <w:rPr>
          <w:i/>
          <w:iCs/>
          <w:sz w:val="20"/>
          <w:szCs w:val="20"/>
        </w:rPr>
        <w:t xml:space="preserve">, </w:t>
      </w:r>
      <w:r w:rsidR="00A841C9" w:rsidRPr="00A841C9">
        <w:rPr>
          <w:i/>
          <w:iCs/>
          <w:sz w:val="20"/>
          <w:szCs w:val="20"/>
        </w:rPr>
        <w:t xml:space="preserve">především při jaké činnosti k události došlo, </w:t>
      </w:r>
      <w:r w:rsidR="00A841C9">
        <w:rPr>
          <w:i/>
          <w:iCs/>
          <w:sz w:val="20"/>
          <w:szCs w:val="20"/>
        </w:rPr>
        <w:t xml:space="preserve">čas události, </w:t>
      </w:r>
      <w:r w:rsidR="00A841C9" w:rsidRPr="00A841C9">
        <w:rPr>
          <w:i/>
          <w:iCs/>
          <w:sz w:val="20"/>
          <w:szCs w:val="20"/>
        </w:rPr>
        <w:t>na jakém aktivu, identifikace uživatel</w:t>
      </w:r>
      <w:r w:rsidR="00A841C9">
        <w:rPr>
          <w:i/>
          <w:iCs/>
          <w:sz w:val="20"/>
          <w:szCs w:val="20"/>
        </w:rPr>
        <w:t>e a další technické in</w:t>
      </w:r>
      <w:r w:rsidR="00A74112">
        <w:rPr>
          <w:i/>
          <w:iCs/>
          <w:sz w:val="20"/>
          <w:szCs w:val="20"/>
        </w:rPr>
        <w:t>formace</w:t>
      </w:r>
      <w:r w:rsidR="00A841C9">
        <w:rPr>
          <w:i/>
          <w:iCs/>
          <w:sz w:val="20"/>
          <w:szCs w:val="20"/>
        </w:rPr>
        <w:t xml:space="preserve"> </w:t>
      </w:r>
      <w:r w:rsidR="00A74112">
        <w:rPr>
          <w:i/>
          <w:iCs/>
          <w:sz w:val="20"/>
          <w:szCs w:val="20"/>
        </w:rPr>
        <w:t xml:space="preserve">a popis události, </w:t>
      </w:r>
      <w:r w:rsidR="00A74112" w:rsidRPr="00A74112">
        <w:rPr>
          <w:i/>
          <w:iCs/>
          <w:sz w:val="20"/>
          <w:szCs w:val="20"/>
        </w:rPr>
        <w:t>doprovozený například snímkem obrazovky</w:t>
      </w:r>
      <w:r w:rsidR="00A74112">
        <w:rPr>
          <w:i/>
          <w:iCs/>
          <w:sz w:val="20"/>
          <w:szCs w:val="20"/>
        </w:rPr>
        <w:t xml:space="preserve">, </w:t>
      </w:r>
      <w:r w:rsidR="00A74112" w:rsidRPr="00A74112">
        <w:rPr>
          <w:i/>
          <w:iCs/>
          <w:sz w:val="20"/>
          <w:szCs w:val="20"/>
        </w:rPr>
        <w:t xml:space="preserve">který </w:t>
      </w:r>
      <w:r w:rsidR="00A74112">
        <w:rPr>
          <w:i/>
          <w:iCs/>
          <w:sz w:val="20"/>
          <w:szCs w:val="20"/>
        </w:rPr>
        <w:t xml:space="preserve">Objednatel </w:t>
      </w:r>
      <w:r w:rsidR="00A74112" w:rsidRPr="00A74112">
        <w:rPr>
          <w:i/>
          <w:iCs/>
          <w:sz w:val="20"/>
          <w:szCs w:val="20"/>
        </w:rPr>
        <w:t>uvede jako příloh</w:t>
      </w:r>
      <w:r w:rsidR="00A74112">
        <w:rPr>
          <w:i/>
          <w:iCs/>
          <w:sz w:val="20"/>
          <w:szCs w:val="20"/>
        </w:rPr>
        <w:t>u</w:t>
      </w:r>
      <w:r w:rsidR="00A74112" w:rsidRPr="00A74112">
        <w:rPr>
          <w:i/>
          <w:iCs/>
          <w:sz w:val="20"/>
          <w:szCs w:val="20"/>
        </w:rPr>
        <w:t xml:space="preserve"> tohoto formuláře</w:t>
      </w:r>
      <w:r w:rsidR="00A74112">
        <w:rPr>
          <w:i/>
          <w:iCs/>
          <w:sz w:val="20"/>
          <w:szCs w:val="20"/>
        </w:rPr>
        <w:t>.</w:t>
      </w:r>
      <w:r w:rsidR="00A841C9">
        <w:rPr>
          <w:i/>
          <w:iCs/>
          <w:sz w:val="20"/>
          <w:szCs w:val="20"/>
        </w:rPr>
        <w:t xml:space="preserve"> </w:t>
      </w:r>
    </w:p>
    <w:p w14:paraId="599B67DD" w14:textId="77777777" w:rsidR="007E132E" w:rsidRDefault="007E132E" w:rsidP="00106A75">
      <w:pPr>
        <w:tabs>
          <w:tab w:val="right" w:leader="dot" w:pos="9072"/>
        </w:tabs>
        <w:rPr>
          <w:lang w:val="en-US"/>
        </w:rPr>
      </w:pPr>
    </w:p>
    <w:p w14:paraId="69A5622A" w14:textId="51698EE2" w:rsidR="00106A75" w:rsidRDefault="00106A75" w:rsidP="00106A75">
      <w:pPr>
        <w:tabs>
          <w:tab w:val="right" w:leader="dot" w:pos="9072"/>
        </w:tabs>
        <w:rPr>
          <w:lang w:val="en-US"/>
        </w:rPr>
      </w:pPr>
      <w:r>
        <w:rPr>
          <w:lang w:val="en-US"/>
        </w:rPr>
        <w:tab/>
      </w:r>
    </w:p>
    <w:p w14:paraId="6470BB23" w14:textId="3C3E1F9A" w:rsidR="00106A75" w:rsidRDefault="00106A75" w:rsidP="00106A75">
      <w:pPr>
        <w:tabs>
          <w:tab w:val="right" w:leader="dot" w:pos="9072"/>
        </w:tabs>
        <w:rPr>
          <w:lang w:val="en-US"/>
        </w:rPr>
      </w:pPr>
      <w:r>
        <w:rPr>
          <w:lang w:val="en-US"/>
        </w:rPr>
        <w:tab/>
      </w:r>
    </w:p>
    <w:p w14:paraId="364F356E" w14:textId="17C198AD" w:rsidR="00106A75" w:rsidRDefault="00106A75" w:rsidP="00106A75">
      <w:pPr>
        <w:tabs>
          <w:tab w:val="right" w:leader="dot" w:pos="9072"/>
        </w:tabs>
        <w:rPr>
          <w:lang w:val="en-US"/>
        </w:rPr>
      </w:pPr>
      <w:r>
        <w:rPr>
          <w:lang w:val="en-US"/>
        </w:rPr>
        <w:tab/>
      </w:r>
    </w:p>
    <w:p w14:paraId="6AE772A8" w14:textId="77777777" w:rsidR="00B23009" w:rsidRDefault="00B23009" w:rsidP="00B23009">
      <w:pPr>
        <w:tabs>
          <w:tab w:val="right" w:leader="dot" w:pos="9072"/>
        </w:tabs>
        <w:rPr>
          <w:lang w:val="en-US"/>
        </w:rPr>
      </w:pPr>
      <w:r>
        <w:rPr>
          <w:lang w:val="en-US"/>
        </w:rPr>
        <w:tab/>
      </w:r>
    </w:p>
    <w:p w14:paraId="6FE877FA" w14:textId="77777777" w:rsidR="007E132E" w:rsidRDefault="007E132E" w:rsidP="00106A75">
      <w:pPr>
        <w:pStyle w:val="Nadpisodstavcebezsla"/>
        <w:rPr>
          <w:lang w:val="en-US"/>
        </w:rPr>
      </w:pPr>
    </w:p>
    <w:p w14:paraId="420990C9" w14:textId="7D064790" w:rsidR="00106A75" w:rsidRDefault="00106A75" w:rsidP="00106A75">
      <w:pPr>
        <w:pStyle w:val="Nadpisodstavcebezsla"/>
        <w:rPr>
          <w:lang w:val="en-US"/>
        </w:rPr>
      </w:pPr>
      <w:r>
        <w:rPr>
          <w:lang w:val="en-US"/>
        </w:rPr>
        <w:t>Další postu</w:t>
      </w:r>
      <w:r w:rsidRPr="007E132E">
        <w:t>p</w:t>
      </w:r>
    </w:p>
    <w:p w14:paraId="1D676895" w14:textId="731A8AC6" w:rsidR="00106A75" w:rsidRPr="00B23009" w:rsidRDefault="00B23009" w:rsidP="00106A75">
      <w:pPr>
        <w:rPr>
          <w:lang w:val="en-US"/>
        </w:rPr>
      </w:pPr>
      <w:r w:rsidRPr="00B23009">
        <w:t>Vyplněný a podepsaný formulář zašlete do datové schránky Atestačního střediska. Objednatel, který nemá datovou schránku, může využít elektronickou adresu podatelny atestace@agenturacas.gov.cz</w:t>
      </w:r>
    </w:p>
    <w:p w14:paraId="6CE1B1A4" w14:textId="77777777" w:rsidR="00B23009" w:rsidRDefault="00B23009" w:rsidP="00106A75">
      <w:pPr>
        <w:pStyle w:val="Nadpisodstavcebezsla"/>
      </w:pPr>
    </w:p>
    <w:p w14:paraId="6D2AC9E9" w14:textId="74F45D7D" w:rsidR="00106A75" w:rsidRDefault="00106A75" w:rsidP="00B23009">
      <w:pPr>
        <w:pStyle w:val="Nadpisodstavcebezsla"/>
        <w:rPr>
          <w:lang w:val="en-US"/>
        </w:rPr>
      </w:pPr>
      <w:r>
        <w:t>Podpisová doložka</w:t>
      </w:r>
    </w:p>
    <w:p w14:paraId="7E955FE6" w14:textId="0DE0A079" w:rsidR="003A5E46" w:rsidRDefault="00CE59EA" w:rsidP="00B23009">
      <w:pPr>
        <w:keepNext/>
        <w:rPr>
          <w:lang w:val="en-US"/>
        </w:rPr>
      </w:pPr>
      <w:r>
        <w:rPr>
          <w:lang w:val="en-US"/>
        </w:rPr>
        <w:t>Popis:</w:t>
      </w:r>
    </w:p>
    <w:p w14:paraId="604D29EA" w14:textId="77777777" w:rsidR="003A5E46" w:rsidRDefault="003A5E46" w:rsidP="00B23009">
      <w:pPr>
        <w:keepNext/>
      </w:pPr>
    </w:p>
    <w:p w14:paraId="281A8FF2" w14:textId="77777777" w:rsidR="00D0433E" w:rsidRDefault="00D0433E" w:rsidP="00B23009">
      <w:pPr>
        <w:keepNext/>
      </w:pPr>
    </w:p>
    <w:p w14:paraId="4F978C61" w14:textId="77777777" w:rsidR="00A24D5B" w:rsidRPr="00994A19" w:rsidRDefault="00A24D5B" w:rsidP="00B23009">
      <w:pPr>
        <w:keepNext/>
        <w:tabs>
          <w:tab w:val="left" w:pos="5103"/>
        </w:tabs>
      </w:pPr>
    </w:p>
    <w:p w14:paraId="2A132E2C" w14:textId="7D61B4C4" w:rsidR="00680A4B" w:rsidRPr="00994A19" w:rsidRDefault="00680A4B" w:rsidP="00B23009">
      <w:pPr>
        <w:keepNext/>
        <w:tabs>
          <w:tab w:val="left" w:pos="5103"/>
        </w:tabs>
      </w:pPr>
      <w:r w:rsidRPr="00994A19">
        <w:t>V _________________________ dne ___________</w:t>
      </w:r>
      <w:r w:rsidR="008738F0" w:rsidRPr="00994A19">
        <w:tab/>
      </w:r>
    </w:p>
    <w:p w14:paraId="3CDF080E" w14:textId="77777777" w:rsidR="00680A4B" w:rsidRPr="00994A19" w:rsidRDefault="00680A4B" w:rsidP="00B23009">
      <w:pPr>
        <w:keepNext/>
        <w:tabs>
          <w:tab w:val="left" w:pos="5103"/>
        </w:tabs>
      </w:pPr>
    </w:p>
    <w:p w14:paraId="5344D228" w14:textId="2860B2B3" w:rsidR="00680A4B" w:rsidRPr="00994A19" w:rsidRDefault="00680A4B" w:rsidP="00B23009">
      <w:pPr>
        <w:keepNext/>
        <w:tabs>
          <w:tab w:val="left" w:pos="5103"/>
        </w:tabs>
        <w:spacing w:after="0" w:line="240" w:lineRule="auto"/>
      </w:pPr>
      <w:r w:rsidRPr="00994A19">
        <w:t>__________________________</w:t>
      </w:r>
      <w:r w:rsidR="008738F0" w:rsidRPr="00994A19">
        <w:tab/>
      </w:r>
    </w:p>
    <w:p w14:paraId="123F36E7" w14:textId="6EE29BF8" w:rsidR="00680A4B" w:rsidRPr="00994A19" w:rsidRDefault="00680A4B" w:rsidP="00B23009">
      <w:pPr>
        <w:keepNext/>
        <w:tabs>
          <w:tab w:val="left" w:pos="5103"/>
        </w:tabs>
        <w:spacing w:after="0" w:line="240" w:lineRule="auto"/>
        <w:sectPr w:rsidR="00680A4B" w:rsidRPr="00994A19" w:rsidSect="00680A4B">
          <w:headerReference w:type="default" r:id="rId10"/>
          <w:footerReference w:type="default" r:id="rId11"/>
          <w:pgSz w:w="11906" w:h="16838"/>
          <w:pgMar w:top="1417" w:right="1417" w:bottom="1135" w:left="1417" w:header="708" w:footer="708" w:gutter="0"/>
          <w:pgNumType w:start="1"/>
          <w:cols w:space="708"/>
          <w:docGrid w:linePitch="360"/>
        </w:sectPr>
      </w:pPr>
      <w:r w:rsidRPr="00994A19">
        <w:t xml:space="preserve">Podpis </w:t>
      </w:r>
      <w:r w:rsidR="00994A19" w:rsidRPr="00994A19">
        <w:t>oprávněné osoby</w:t>
      </w:r>
      <w:r w:rsidRPr="00994A19">
        <w:t xml:space="preserve"> </w:t>
      </w:r>
      <w:r w:rsidR="008738F0" w:rsidRPr="00994A19">
        <w:tab/>
      </w:r>
      <w:r w:rsidR="008738F0" w:rsidRPr="00994A19">
        <w:br/>
      </w:r>
      <w:r w:rsidR="00E66D70" w:rsidRPr="00994A19">
        <w:t>Objednatele</w:t>
      </w:r>
    </w:p>
    <w:p w14:paraId="1E2A04C0" w14:textId="77777777" w:rsidR="00680A4B" w:rsidRDefault="00680A4B" w:rsidP="00523D52">
      <w:pPr>
        <w:spacing w:after="0" w:line="240" w:lineRule="auto"/>
        <w:rPr>
          <w:b/>
          <w:bCs/>
        </w:rPr>
      </w:pPr>
    </w:p>
    <w:p w14:paraId="4577ADE3" w14:textId="77777777" w:rsidR="0009158F" w:rsidRPr="0009158F" w:rsidRDefault="0009158F" w:rsidP="0009158F"/>
    <w:p w14:paraId="663C3A1B" w14:textId="77777777" w:rsidR="0009158F" w:rsidRPr="0009158F" w:rsidRDefault="0009158F" w:rsidP="0009158F"/>
    <w:p w14:paraId="754B4280" w14:textId="77777777" w:rsidR="0009158F" w:rsidRPr="0009158F" w:rsidRDefault="0009158F" w:rsidP="0009158F"/>
    <w:p w14:paraId="1E64226B" w14:textId="77777777" w:rsidR="0009158F" w:rsidRPr="0009158F" w:rsidRDefault="0009158F" w:rsidP="0009158F"/>
    <w:p w14:paraId="636420E3" w14:textId="77777777" w:rsidR="0009158F" w:rsidRPr="0009158F" w:rsidRDefault="0009158F" w:rsidP="0009158F"/>
    <w:p w14:paraId="46393489" w14:textId="77777777" w:rsidR="0009158F" w:rsidRPr="0009158F" w:rsidRDefault="0009158F" w:rsidP="0009158F"/>
    <w:p w14:paraId="1542FFFC" w14:textId="77777777" w:rsidR="0009158F" w:rsidRPr="0009158F" w:rsidRDefault="0009158F" w:rsidP="0009158F"/>
    <w:p w14:paraId="64099CEB" w14:textId="77777777" w:rsidR="0009158F" w:rsidRPr="0009158F" w:rsidRDefault="0009158F" w:rsidP="0009158F"/>
    <w:p w14:paraId="2732C1FF" w14:textId="77777777" w:rsidR="0009158F" w:rsidRPr="0009158F" w:rsidRDefault="0009158F" w:rsidP="0009158F"/>
    <w:p w14:paraId="4C3D9734" w14:textId="77777777" w:rsidR="0009158F" w:rsidRPr="0009158F" w:rsidRDefault="0009158F" w:rsidP="0009158F"/>
    <w:p w14:paraId="0038B636" w14:textId="77777777" w:rsidR="0009158F" w:rsidRPr="0009158F" w:rsidRDefault="0009158F" w:rsidP="0009158F"/>
    <w:p w14:paraId="5E937925" w14:textId="77777777" w:rsidR="0009158F" w:rsidRPr="0009158F" w:rsidRDefault="0009158F" w:rsidP="0009158F"/>
    <w:p w14:paraId="19FC531E" w14:textId="77777777" w:rsidR="0009158F" w:rsidRPr="0009158F" w:rsidRDefault="0009158F" w:rsidP="0009158F"/>
    <w:p w14:paraId="1C6C7B11" w14:textId="77777777" w:rsidR="0009158F" w:rsidRPr="0009158F" w:rsidRDefault="0009158F" w:rsidP="0009158F"/>
    <w:p w14:paraId="5FC61ED2" w14:textId="77777777" w:rsidR="0009158F" w:rsidRPr="0009158F" w:rsidRDefault="0009158F" w:rsidP="0009158F"/>
    <w:p w14:paraId="6966C080" w14:textId="77777777" w:rsidR="0009158F" w:rsidRPr="0009158F" w:rsidRDefault="0009158F" w:rsidP="0009158F"/>
    <w:p w14:paraId="16D1E6D4" w14:textId="77777777" w:rsidR="0009158F" w:rsidRPr="0009158F" w:rsidRDefault="0009158F" w:rsidP="0009158F"/>
    <w:p w14:paraId="11BE09E9" w14:textId="77777777" w:rsidR="0009158F" w:rsidRPr="0009158F" w:rsidRDefault="0009158F" w:rsidP="0009158F"/>
    <w:p w14:paraId="012FD0F8" w14:textId="77777777" w:rsidR="0009158F" w:rsidRPr="0009158F" w:rsidRDefault="0009158F" w:rsidP="0009158F"/>
    <w:p w14:paraId="4DBB10A0" w14:textId="77777777" w:rsidR="0009158F" w:rsidRPr="0009158F" w:rsidRDefault="0009158F" w:rsidP="0009158F"/>
    <w:p w14:paraId="03B4C3F0" w14:textId="77777777" w:rsidR="0009158F" w:rsidRPr="0009158F" w:rsidRDefault="0009158F" w:rsidP="0009158F"/>
    <w:p w14:paraId="0D5BFACC" w14:textId="77777777" w:rsidR="0009158F" w:rsidRPr="0009158F" w:rsidRDefault="0009158F" w:rsidP="0009158F"/>
    <w:p w14:paraId="52471720" w14:textId="77777777" w:rsidR="0009158F" w:rsidRPr="0009158F" w:rsidRDefault="0009158F" w:rsidP="0009158F"/>
    <w:p w14:paraId="51A8BAAC" w14:textId="510E3BEA" w:rsidR="0009158F" w:rsidRPr="0009158F" w:rsidRDefault="0009158F" w:rsidP="0009158F">
      <w:pPr>
        <w:tabs>
          <w:tab w:val="left" w:pos="5400"/>
        </w:tabs>
      </w:pPr>
      <w:r>
        <w:tab/>
      </w:r>
    </w:p>
    <w:sectPr w:rsidR="0009158F" w:rsidRPr="0009158F" w:rsidSect="00680A4B">
      <w:headerReference w:type="default" r:id="rId12"/>
      <w:footerReference w:type="default" r:id="rId13"/>
      <w:type w:val="continuous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D1D40" w14:textId="77777777" w:rsidR="00013C1E" w:rsidRDefault="00013C1E" w:rsidP="00EB32D8">
      <w:pPr>
        <w:spacing w:after="0" w:line="240" w:lineRule="auto"/>
      </w:pPr>
      <w:r>
        <w:separator/>
      </w:r>
    </w:p>
  </w:endnote>
  <w:endnote w:type="continuationSeparator" w:id="0">
    <w:p w14:paraId="239C0FD2" w14:textId="77777777" w:rsidR="00013C1E" w:rsidRDefault="00013C1E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A00D6" w14:textId="573EBB58" w:rsidR="00680A4B" w:rsidRPr="00994A19" w:rsidRDefault="00400886" w:rsidP="00EE7385">
    <w:pPr>
      <w:pStyle w:val="Footer"/>
      <w:jc w:val="left"/>
    </w:pPr>
    <w:r>
      <w:rPr>
        <w:sz w:val="16"/>
        <w:szCs w:val="20"/>
      </w:rPr>
      <w:t xml:space="preserve">Kód </w:t>
    </w:r>
    <w:r w:rsidR="002B3529">
      <w:rPr>
        <w:sz w:val="16"/>
        <w:szCs w:val="20"/>
      </w:rPr>
      <w:t>F</w:t>
    </w:r>
    <w:r>
      <w:rPr>
        <w:sz w:val="16"/>
        <w:szCs w:val="20"/>
      </w:rPr>
      <w:t>91, verze: 1.</w:t>
    </w:r>
    <w:r w:rsidR="004C6AA4">
      <w:rPr>
        <w:sz w:val="16"/>
        <w:szCs w:val="20"/>
      </w:rPr>
      <w:t>2</w:t>
    </w:r>
    <w:r>
      <w:rPr>
        <w:sz w:val="16"/>
        <w:szCs w:val="20"/>
      </w:rPr>
      <w:t>. Bezpečnostní klasifikace: Nevyplněná šablona je Veřejný dokument, vyplněná šablona je Důvěrný dokument</w:t>
    </w:r>
    <w:r w:rsidR="00994A19">
      <w:tab/>
    </w:r>
    <w:r w:rsidR="00994A19">
      <w:tab/>
      <w:t>Str</w:t>
    </w:r>
    <w:r w:rsidR="008A0BD1">
      <w:t xml:space="preserve">. </w:t>
    </w:r>
    <w:r w:rsidR="00994A19">
      <w:fldChar w:fldCharType="begin"/>
    </w:r>
    <w:r w:rsidR="00994A19">
      <w:instrText>PAGE   \* MERGEFORMAT</w:instrText>
    </w:r>
    <w:r w:rsidR="00994A19">
      <w:fldChar w:fldCharType="separate"/>
    </w:r>
    <w:r w:rsidR="00994A19">
      <w:t>1</w:t>
    </w:r>
    <w:r w:rsidR="00994A19">
      <w:fldChar w:fldCharType="end"/>
    </w:r>
    <w:r w:rsidR="001C1C3E">
      <w:t xml:space="preserve"> </w:t>
    </w:r>
    <w:r w:rsidR="008A0BD1">
      <w:t>/</w:t>
    </w:r>
    <w:r w:rsidR="001C1C3E">
      <w:t xml:space="preserve"> </w:t>
    </w:r>
    <w:r w:rsidR="00994A19">
      <w:fldChar w:fldCharType="begin"/>
    </w:r>
    <w:r w:rsidR="00994A19">
      <w:instrText xml:space="preserve"> numpages </w:instrText>
    </w:r>
    <w:r w:rsidR="00994A19">
      <w:fldChar w:fldCharType="separate"/>
    </w:r>
    <w:r w:rsidR="008A0BD1">
      <w:t>2</w:t>
    </w:r>
    <w:r w:rsidR="00994A19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EC3F3" w14:textId="77777777" w:rsidR="00EB32D8" w:rsidRDefault="00EB32D8">
    <w:pPr>
      <w:pStyle w:val="Footer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79CC6" w14:textId="77777777" w:rsidR="00013C1E" w:rsidRDefault="00013C1E" w:rsidP="00EB32D8">
      <w:pPr>
        <w:spacing w:after="0" w:line="240" w:lineRule="auto"/>
      </w:pPr>
      <w:r>
        <w:separator/>
      </w:r>
    </w:p>
  </w:footnote>
  <w:footnote w:type="continuationSeparator" w:id="0">
    <w:p w14:paraId="2CE5EA22" w14:textId="77777777" w:rsidR="00013C1E" w:rsidRDefault="00013C1E" w:rsidP="00EB3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D18C1" w14:textId="77777777" w:rsidR="00844573" w:rsidRPr="008F52A3" w:rsidRDefault="003F4651" w:rsidP="00DC1A3C">
    <w:pPr>
      <w:pStyle w:val="Header"/>
      <w:rPr>
        <w:rFonts w:asciiTheme="majorHAnsi" w:hAnsiTheme="majorHAnsi" w:cstheme="majorHAnsi"/>
        <w:sz w:val="32"/>
        <w:szCs w:val="32"/>
      </w:rPr>
    </w:pPr>
    <w:r>
      <w:rPr>
        <w:b/>
        <w:bCs/>
        <w:u w:val="single"/>
      </w:rPr>
      <w:fldChar w:fldCharType="begin"/>
    </w:r>
    <w:r>
      <w:rPr>
        <w:b/>
        <w:bCs/>
        <w:u w:val="single"/>
      </w:rPr>
      <w:instrText xml:space="preserve"> INCLUDETEXT "c:\\Data\\CAS\\atest\\-support\\Fragmenty.docx" fheadPublic </w:instrText>
    </w:r>
    <w:r>
      <w:rPr>
        <w:b/>
        <w:bCs/>
        <w:u w:val="single"/>
      </w:rPr>
      <w:fldChar w:fldCharType="separate"/>
    </w:r>
    <w:bookmarkStart w:id="1" w:name="fheadPublic"/>
    <w:r w:rsidR="00844573" w:rsidRPr="008F52A3">
      <w:rPr>
        <w:noProof/>
      </w:rPr>
      <w:drawing>
        <wp:inline distT="0" distB="0" distL="0" distR="0" wp14:anchorId="66DE0971" wp14:editId="6F1D3500">
          <wp:extent cx="2294890" cy="607695"/>
          <wp:effectExtent l="0" t="0" r="0" b="1905"/>
          <wp:docPr id="1572558849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89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44573" w:rsidRPr="008F52A3">
      <w:tab/>
    </w:r>
    <w:r w:rsidR="00844573" w:rsidRPr="008F52A3">
      <w:tab/>
    </w:r>
    <w:r w:rsidR="00844573" w:rsidRPr="008F52A3">
      <w:rPr>
        <w:rFonts w:asciiTheme="majorHAnsi" w:hAnsiTheme="majorHAnsi" w:cstheme="majorHAnsi"/>
        <w:sz w:val="32"/>
        <w:szCs w:val="32"/>
      </w:rPr>
      <w:t>Atestace ESSL</w:t>
    </w:r>
  </w:p>
  <w:bookmarkEnd w:id="1"/>
  <w:p w14:paraId="4777ADF0" w14:textId="0C0D1285" w:rsidR="001C1C3E" w:rsidRDefault="003F4651" w:rsidP="001C1C3E">
    <w:pPr>
      <w:pStyle w:val="Header"/>
      <w:rPr>
        <w:b/>
        <w:bCs/>
        <w:u w:val="single"/>
      </w:rPr>
    </w:pPr>
    <w:r>
      <w:rPr>
        <w:b/>
        <w:bCs/>
        <w:u w:val="single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66CC" w14:textId="77777777" w:rsidR="00EB32D8" w:rsidRDefault="00EB32D8" w:rsidP="00EB32D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F022BA" wp14:editId="3571036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202055" cy="300355"/>
          <wp:effectExtent l="0" t="0" r="0" b="4445"/>
          <wp:wrapNone/>
          <wp:docPr id="4" name="Obrázek 2" descr="National work plan | Česká agentura pro standardiza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tional work plan | Česká agentura pro standardizaci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2055" cy="300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Atestace eSSL</w:t>
    </w:r>
  </w:p>
  <w:p w14:paraId="17837C80" w14:textId="77777777" w:rsidR="00EB32D8" w:rsidRDefault="00EB32D8" w:rsidP="00EB32D8">
    <w:pPr>
      <w:pStyle w:val="Header"/>
    </w:pPr>
    <w:r>
      <w:t>Formulář F</w:t>
    </w:r>
    <w:r w:rsidR="003541CE" w:rsidRPr="009114D6">
      <w:rPr>
        <w:noProof/>
        <w:highlight w:val="yellow"/>
      </w:rPr>
      <w:t>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B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8CF4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06017F7B"/>
    <w:multiLevelType w:val="hybridMultilevel"/>
    <w:tmpl w:val="AF2006E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B4428"/>
    <w:multiLevelType w:val="multilevel"/>
    <w:tmpl w:val="5D5636B2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F0508"/>
    <w:multiLevelType w:val="multilevel"/>
    <w:tmpl w:val="02723490"/>
    <w:styleLink w:val="S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A355C02"/>
    <w:multiLevelType w:val="multilevel"/>
    <w:tmpl w:val="2F0AF28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InstVardesc"/>
      <w:lvlText w:val="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AB349FD"/>
    <w:multiLevelType w:val="hybridMultilevel"/>
    <w:tmpl w:val="68D660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7679D"/>
    <w:multiLevelType w:val="hybridMultilevel"/>
    <w:tmpl w:val="9F18DF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897A12"/>
    <w:multiLevelType w:val="hybridMultilevel"/>
    <w:tmpl w:val="96D050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AF4605"/>
    <w:multiLevelType w:val="hybridMultilevel"/>
    <w:tmpl w:val="DB7E2170"/>
    <w:lvl w:ilvl="0" w:tplc="DE8061EA">
      <w:start w:val="1"/>
      <w:numFmt w:val="bullet"/>
      <w:lvlText w:val="¨"/>
      <w:lvlJc w:val="left"/>
      <w:pPr>
        <w:ind w:left="1069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3C1114DE"/>
    <w:multiLevelType w:val="multilevel"/>
    <w:tmpl w:val="1FB6E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ListNumber3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1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4A748E"/>
    <w:multiLevelType w:val="multilevel"/>
    <w:tmpl w:val="5A3C1D66"/>
    <w:lvl w:ilvl="0">
      <w:start w:val="1"/>
      <w:numFmt w:val="bullet"/>
      <w:lvlText w:val=""/>
      <w:lvlJc w:val="left"/>
      <w:pPr>
        <w:tabs>
          <w:tab w:val="num" w:pos="992"/>
        </w:tabs>
        <w:ind w:left="992" w:hanging="284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5F341AB2"/>
    <w:multiLevelType w:val="hybridMultilevel"/>
    <w:tmpl w:val="FE64D14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2F4282"/>
    <w:multiLevelType w:val="multilevel"/>
    <w:tmpl w:val="471685E6"/>
    <w:lvl w:ilvl="0">
      <w:start w:val="1"/>
      <w:numFmt w:val="decimal"/>
      <w:pStyle w:val="Heading1"/>
      <w:lvlText w:val="%1"/>
      <w:lvlJc w:val="left"/>
      <w:pPr>
        <w:ind w:left="52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7B30106"/>
    <w:multiLevelType w:val="hybridMultilevel"/>
    <w:tmpl w:val="C8062F54"/>
    <w:lvl w:ilvl="0" w:tplc="2F3A503C">
      <w:start w:val="1"/>
      <w:numFmt w:val="decimal"/>
      <w:pStyle w:val="Bodchecklistu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E1856F6"/>
    <w:multiLevelType w:val="multilevel"/>
    <w:tmpl w:val="D034F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1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07365">
    <w:abstractNumId w:val="11"/>
  </w:num>
  <w:num w:numId="2" w16cid:durableId="1564481503">
    <w:abstractNumId w:val="17"/>
  </w:num>
  <w:num w:numId="3" w16cid:durableId="454494746">
    <w:abstractNumId w:val="6"/>
  </w:num>
  <w:num w:numId="4" w16cid:durableId="1463965650">
    <w:abstractNumId w:val="2"/>
  </w:num>
  <w:num w:numId="5" w16cid:durableId="1791361772">
    <w:abstractNumId w:val="7"/>
  </w:num>
  <w:num w:numId="6" w16cid:durableId="725760950">
    <w:abstractNumId w:val="13"/>
  </w:num>
  <w:num w:numId="7" w16cid:durableId="1963612954">
    <w:abstractNumId w:val="8"/>
  </w:num>
  <w:num w:numId="8" w16cid:durableId="219946451">
    <w:abstractNumId w:val="9"/>
  </w:num>
  <w:num w:numId="9" w16cid:durableId="6283609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56715727">
    <w:abstractNumId w:val="14"/>
  </w:num>
  <w:num w:numId="11" w16cid:durableId="1411464253">
    <w:abstractNumId w:val="16"/>
    <w:lvlOverride w:ilvl="0">
      <w:startOverride w:val="1"/>
    </w:lvlOverride>
  </w:num>
  <w:num w:numId="12" w16cid:durableId="628783972">
    <w:abstractNumId w:val="10"/>
  </w:num>
  <w:num w:numId="13" w16cid:durableId="1956404166">
    <w:abstractNumId w:val="4"/>
  </w:num>
  <w:num w:numId="14" w16cid:durableId="184447938">
    <w:abstractNumId w:val="3"/>
  </w:num>
  <w:num w:numId="15" w16cid:durableId="709261137">
    <w:abstractNumId w:val="5"/>
  </w:num>
  <w:num w:numId="16" w16cid:durableId="31746467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92392581">
    <w:abstractNumId w:val="1"/>
  </w:num>
  <w:num w:numId="18" w16cid:durableId="293603239">
    <w:abstractNumId w:val="0"/>
  </w:num>
  <w:num w:numId="19" w16cid:durableId="109952626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linkStyle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D8"/>
    <w:rsid w:val="00011943"/>
    <w:rsid w:val="00013C1E"/>
    <w:rsid w:val="00045D90"/>
    <w:rsid w:val="00075E70"/>
    <w:rsid w:val="0009158F"/>
    <w:rsid w:val="000B1647"/>
    <w:rsid w:val="000E55A3"/>
    <w:rsid w:val="0010562A"/>
    <w:rsid w:val="00106A75"/>
    <w:rsid w:val="00122FFD"/>
    <w:rsid w:val="00143FFA"/>
    <w:rsid w:val="001A7B80"/>
    <w:rsid w:val="001C1C3E"/>
    <w:rsid w:val="001D3297"/>
    <w:rsid w:val="001F6291"/>
    <w:rsid w:val="00220FFF"/>
    <w:rsid w:val="00255F05"/>
    <w:rsid w:val="00264955"/>
    <w:rsid w:val="002755BE"/>
    <w:rsid w:val="002B3529"/>
    <w:rsid w:val="002C37AF"/>
    <w:rsid w:val="003300EB"/>
    <w:rsid w:val="003536A0"/>
    <w:rsid w:val="003541CE"/>
    <w:rsid w:val="003A5E46"/>
    <w:rsid w:val="003F4651"/>
    <w:rsid w:val="00400886"/>
    <w:rsid w:val="004C3B09"/>
    <w:rsid w:val="004C6AA4"/>
    <w:rsid w:val="004D7C07"/>
    <w:rsid w:val="004E5B5D"/>
    <w:rsid w:val="00523D52"/>
    <w:rsid w:val="00524E8A"/>
    <w:rsid w:val="005536E2"/>
    <w:rsid w:val="00560AFF"/>
    <w:rsid w:val="00560B73"/>
    <w:rsid w:val="00593060"/>
    <w:rsid w:val="005E7C72"/>
    <w:rsid w:val="006641B1"/>
    <w:rsid w:val="00680A4B"/>
    <w:rsid w:val="006904EA"/>
    <w:rsid w:val="006A13BB"/>
    <w:rsid w:val="006B08D2"/>
    <w:rsid w:val="006B4EA7"/>
    <w:rsid w:val="006D569C"/>
    <w:rsid w:val="007952AB"/>
    <w:rsid w:val="007B6302"/>
    <w:rsid w:val="007D7494"/>
    <w:rsid w:val="007E132E"/>
    <w:rsid w:val="00802126"/>
    <w:rsid w:val="00844573"/>
    <w:rsid w:val="008738F0"/>
    <w:rsid w:val="00890EAA"/>
    <w:rsid w:val="008A0BD1"/>
    <w:rsid w:val="0092036F"/>
    <w:rsid w:val="00932E61"/>
    <w:rsid w:val="00985B86"/>
    <w:rsid w:val="009907B9"/>
    <w:rsid w:val="00994A19"/>
    <w:rsid w:val="009B2845"/>
    <w:rsid w:val="009E3CA1"/>
    <w:rsid w:val="00A03FB9"/>
    <w:rsid w:val="00A1289F"/>
    <w:rsid w:val="00A24D5B"/>
    <w:rsid w:val="00A45A3F"/>
    <w:rsid w:val="00A62FAE"/>
    <w:rsid w:val="00A67CC1"/>
    <w:rsid w:val="00A74112"/>
    <w:rsid w:val="00A841C9"/>
    <w:rsid w:val="00A9198D"/>
    <w:rsid w:val="00AC6D31"/>
    <w:rsid w:val="00AE603B"/>
    <w:rsid w:val="00B23009"/>
    <w:rsid w:val="00B261D1"/>
    <w:rsid w:val="00B339D7"/>
    <w:rsid w:val="00B8163A"/>
    <w:rsid w:val="00B8405C"/>
    <w:rsid w:val="00C27D16"/>
    <w:rsid w:val="00C44A8F"/>
    <w:rsid w:val="00C50396"/>
    <w:rsid w:val="00C52E09"/>
    <w:rsid w:val="00C61365"/>
    <w:rsid w:val="00CA074D"/>
    <w:rsid w:val="00CE59EA"/>
    <w:rsid w:val="00D0433E"/>
    <w:rsid w:val="00D2275C"/>
    <w:rsid w:val="00D268FA"/>
    <w:rsid w:val="00D30121"/>
    <w:rsid w:val="00D3063C"/>
    <w:rsid w:val="00D644EF"/>
    <w:rsid w:val="00DA6C52"/>
    <w:rsid w:val="00DD31AA"/>
    <w:rsid w:val="00E140F0"/>
    <w:rsid w:val="00E37A70"/>
    <w:rsid w:val="00E37C63"/>
    <w:rsid w:val="00E66D70"/>
    <w:rsid w:val="00E83288"/>
    <w:rsid w:val="00E833D8"/>
    <w:rsid w:val="00EB32D8"/>
    <w:rsid w:val="00EE7385"/>
    <w:rsid w:val="00F151D6"/>
    <w:rsid w:val="00F20082"/>
    <w:rsid w:val="00F41735"/>
    <w:rsid w:val="00F425DD"/>
    <w:rsid w:val="00F504D5"/>
    <w:rsid w:val="00F52C48"/>
    <w:rsid w:val="00F574C3"/>
    <w:rsid w:val="00F7114F"/>
    <w:rsid w:val="00F730BF"/>
    <w:rsid w:val="00F87B39"/>
    <w:rsid w:val="00FB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06BCAB7"/>
  <w15:chartTrackingRefBased/>
  <w15:docId w15:val="{89F4C477-FDA1-47F5-914F-12AD3E58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AA4"/>
    <w:pPr>
      <w:suppressAutoHyphens/>
      <w:spacing w:before="90" w:after="9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C6AA4"/>
    <w:pPr>
      <w:keepNext/>
      <w:keepLines/>
      <w:numPr>
        <w:numId w:val="10"/>
      </w:numPr>
      <w:spacing w:before="240" w:after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6AA4"/>
    <w:pPr>
      <w:keepNext/>
      <w:keepLines/>
      <w:numPr>
        <w:ilvl w:val="1"/>
        <w:numId w:val="10"/>
      </w:numPr>
      <w:spacing w:before="240" w:after="10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6AA4"/>
    <w:pPr>
      <w:keepNext/>
      <w:keepLines/>
      <w:numPr>
        <w:ilvl w:val="2"/>
        <w:numId w:val="10"/>
      </w:numPr>
      <w:spacing w:before="2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6AA4"/>
    <w:pPr>
      <w:keepNext/>
      <w:keepLines/>
      <w:numPr>
        <w:ilvl w:val="3"/>
        <w:numId w:val="10"/>
      </w:numPr>
      <w:spacing w:before="240" w:after="100"/>
      <w:outlineLvl w:val="3"/>
    </w:pPr>
    <w:rPr>
      <w:rFonts w:asciiTheme="majorHAnsi" w:eastAsiaTheme="majorEastAsia" w:hAnsiTheme="majorHAnsi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C6AA4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6AA4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6AA4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6AA4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6AA4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  <w:rsid w:val="004C6AA4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4C6AA4"/>
  </w:style>
  <w:style w:type="paragraph" w:styleId="Header">
    <w:name w:val="header"/>
    <w:basedOn w:val="Normal"/>
    <w:link w:val="HeaderChar"/>
    <w:uiPriority w:val="99"/>
    <w:unhideWhenUsed/>
    <w:rsid w:val="004C6AA4"/>
    <w:pPr>
      <w:pBdr>
        <w:bottom w:val="single" w:sz="4" w:space="1" w:color="auto"/>
      </w:pBdr>
      <w:tabs>
        <w:tab w:val="center" w:pos="4536"/>
        <w:tab w:val="right" w:pos="9072"/>
      </w:tabs>
      <w:spacing w:before="0" w:after="0" w:line="240" w:lineRule="auto"/>
      <w:jc w:val="right"/>
    </w:pPr>
    <w:rPr>
      <w:sz w:val="18"/>
    </w:rPr>
  </w:style>
  <w:style w:type="character" w:customStyle="1" w:styleId="ZhlavChar">
    <w:name w:val="Záhlaví Char"/>
    <w:basedOn w:val="DefaultParagraphFont"/>
    <w:uiPriority w:val="99"/>
    <w:rsid w:val="00D268FA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4C6AA4"/>
    <w:pPr>
      <w:pBdr>
        <w:top w:val="single" w:sz="4" w:space="1" w:color="auto"/>
      </w:pBdr>
      <w:tabs>
        <w:tab w:val="center" w:pos="4536"/>
        <w:tab w:val="right" w:pos="9072"/>
      </w:tabs>
      <w:spacing w:before="0" w:after="0" w:line="240" w:lineRule="auto"/>
    </w:pPr>
    <w:rPr>
      <w:noProof/>
      <w:sz w:val="18"/>
    </w:rPr>
  </w:style>
  <w:style w:type="character" w:customStyle="1" w:styleId="ZpatChar">
    <w:name w:val="Zápatí Char"/>
    <w:basedOn w:val="DefaultParagraphFont"/>
    <w:uiPriority w:val="99"/>
    <w:rsid w:val="00D268FA"/>
    <w:rPr>
      <w:noProof/>
      <w:sz w:val="18"/>
    </w:rPr>
  </w:style>
  <w:style w:type="character" w:customStyle="1" w:styleId="Nadpis1Char">
    <w:name w:val="Nadpis 1 Char"/>
    <w:basedOn w:val="DefaultParagraphFont"/>
    <w:uiPriority w:val="9"/>
    <w:rsid w:val="00D268FA"/>
    <w:rPr>
      <w:rFonts w:asciiTheme="majorHAnsi" w:eastAsiaTheme="majorEastAsia" w:hAnsiTheme="majorHAnsi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4C6AA4"/>
    <w:pPr>
      <w:keepLines/>
      <w:suppressAutoHyphens/>
      <w:spacing w:after="0" w:line="240" w:lineRule="auto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  <w:tcPr>
      <w:shd w:val="clear" w:color="auto" w:fill="auto"/>
    </w:tcPr>
    <w:tblStylePr w:type="firstRow">
      <w:rPr>
        <w:b/>
      </w:rPr>
    </w:tblStylePr>
  </w:style>
  <w:style w:type="paragraph" w:styleId="ListParagraph">
    <w:name w:val="List Paragraph"/>
    <w:basedOn w:val="Normal"/>
    <w:link w:val="ListParagraphChar"/>
    <w:uiPriority w:val="34"/>
    <w:qFormat/>
    <w:rsid w:val="004C6AA4"/>
    <w:pPr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C6AA4"/>
    <w:pPr>
      <w:spacing w:after="0"/>
    </w:pPr>
    <w:rPr>
      <w:szCs w:val="20"/>
    </w:rPr>
  </w:style>
  <w:style w:type="character" w:customStyle="1" w:styleId="TextpoznpodarouChar">
    <w:name w:val="Text pozn. pod čarou Char"/>
    <w:basedOn w:val="DefaultParagraphFont"/>
    <w:uiPriority w:val="99"/>
    <w:semiHidden/>
    <w:rsid w:val="00D268FA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6AA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C6A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6AA4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DefaultParagraphFont"/>
    <w:uiPriority w:val="99"/>
    <w:rsid w:val="00D268F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6AA4"/>
    <w:rPr>
      <w:b/>
      <w:bCs/>
    </w:rPr>
  </w:style>
  <w:style w:type="character" w:customStyle="1" w:styleId="PedmtkomenteChar">
    <w:name w:val="Předmět komentáře Char"/>
    <w:basedOn w:val="TextkomenteChar"/>
    <w:uiPriority w:val="99"/>
    <w:semiHidden/>
    <w:rsid w:val="00D268FA"/>
    <w:rPr>
      <w:b/>
      <w:bCs/>
      <w:szCs w:val="20"/>
    </w:rPr>
  </w:style>
  <w:style w:type="character" w:customStyle="1" w:styleId="ListParagraphChar">
    <w:name w:val="List Paragraph Char"/>
    <w:link w:val="ListParagraph"/>
    <w:uiPriority w:val="34"/>
    <w:qFormat/>
    <w:locked/>
    <w:rsid w:val="00524E8A"/>
  </w:style>
  <w:style w:type="paragraph" w:styleId="Revision">
    <w:name w:val="Revision"/>
    <w:hidden/>
    <w:uiPriority w:val="99"/>
    <w:semiHidden/>
    <w:rsid w:val="00255F05"/>
    <w:pPr>
      <w:spacing w:after="0" w:line="240" w:lineRule="auto"/>
    </w:pPr>
  </w:style>
  <w:style w:type="character" w:customStyle="1" w:styleId="Nadpis2Char">
    <w:name w:val="Nadpis 2 Char"/>
    <w:basedOn w:val="DefaultParagraphFont"/>
    <w:uiPriority w:val="9"/>
    <w:rsid w:val="00D268FA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">
    <w:name w:val="Nadpis 3 Char"/>
    <w:basedOn w:val="DefaultParagraphFont"/>
    <w:uiPriority w:val="9"/>
    <w:rsid w:val="00D268FA"/>
    <w:rPr>
      <w:rFonts w:asciiTheme="majorHAnsi" w:eastAsiaTheme="majorEastAsia" w:hAnsiTheme="majorHAnsi" w:cstheme="majorBidi"/>
      <w:b/>
      <w:szCs w:val="24"/>
    </w:rPr>
  </w:style>
  <w:style w:type="character" w:customStyle="1" w:styleId="Nadpis4Char">
    <w:name w:val="Nadpis 4 Char"/>
    <w:basedOn w:val="DefaultParagraphFont"/>
    <w:uiPriority w:val="9"/>
    <w:rsid w:val="00D268FA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">
    <w:name w:val="Nadpis 5 Char"/>
    <w:basedOn w:val="DefaultParagraphFont"/>
    <w:uiPriority w:val="9"/>
    <w:rsid w:val="00D268F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">
    <w:name w:val="Nadpis 6 Char"/>
    <w:basedOn w:val="DefaultParagraphFont"/>
    <w:uiPriority w:val="9"/>
    <w:semiHidden/>
    <w:rsid w:val="00D268F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">
    <w:name w:val="Nadpis 7 Char"/>
    <w:basedOn w:val="DefaultParagraphFont"/>
    <w:uiPriority w:val="9"/>
    <w:semiHidden/>
    <w:rsid w:val="00D268F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">
    <w:name w:val="Nadpis 8 Char"/>
    <w:basedOn w:val="DefaultParagraphFont"/>
    <w:uiPriority w:val="9"/>
    <w:semiHidden/>
    <w:rsid w:val="00D268F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DefaultParagraphFont"/>
    <w:uiPriority w:val="9"/>
    <w:semiHidden/>
    <w:rsid w:val="00D268F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dpisodstavcebezsla">
    <w:name w:val="Nadpis odstavce bez čísla"/>
    <w:basedOn w:val="Normal"/>
    <w:next w:val="Normal"/>
    <w:link w:val="NadpisodstavcebezslaChar"/>
    <w:qFormat/>
    <w:rsid w:val="004C6AA4"/>
    <w:pPr>
      <w:keepNext/>
      <w:keepLines/>
      <w:spacing w:before="180"/>
    </w:pPr>
    <w:rPr>
      <w:b/>
    </w:rPr>
  </w:style>
  <w:style w:type="paragraph" w:styleId="ListBullet">
    <w:name w:val="List Bullet"/>
    <w:basedOn w:val="Normal"/>
    <w:uiPriority w:val="99"/>
    <w:unhideWhenUsed/>
    <w:rsid w:val="004C6AA4"/>
    <w:pPr>
      <w:numPr>
        <w:numId w:val="14"/>
      </w:numPr>
      <w:spacing w:after="0"/>
      <w:contextualSpacing/>
      <w:jc w:val="left"/>
    </w:pPr>
  </w:style>
  <w:style w:type="character" w:customStyle="1" w:styleId="NadpisodstavcebezslaChar">
    <w:name w:val="Nadpis odstavce bez čísla Char"/>
    <w:basedOn w:val="DefaultParagraphFont"/>
    <w:link w:val="Nadpisodstavcebezsla"/>
    <w:rsid w:val="004C6AA4"/>
    <w:rPr>
      <w:b/>
    </w:rPr>
  </w:style>
  <w:style w:type="paragraph" w:customStyle="1" w:styleId="Tabulka">
    <w:name w:val="Tabulka"/>
    <w:basedOn w:val="Caption"/>
    <w:next w:val="Normal"/>
    <w:link w:val="TabulkaChar"/>
    <w:qFormat/>
    <w:rsid w:val="004C6AA4"/>
    <w:pPr>
      <w:keepNext/>
      <w:keepLines/>
      <w:spacing w:after="0" w:line="240" w:lineRule="auto"/>
      <w:jc w:val="left"/>
    </w:pPr>
  </w:style>
  <w:style w:type="character" w:customStyle="1" w:styleId="TabulkaChar">
    <w:name w:val="Tabulka Char"/>
    <w:basedOn w:val="DefaultParagraphFont"/>
    <w:link w:val="Tabulka"/>
    <w:rsid w:val="004C6AA4"/>
    <w:rPr>
      <w:i/>
      <w:iCs/>
      <w:color w:val="44546A" w:themeColor="text2"/>
      <w:szCs w:val="18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C6AA4"/>
    <w:pPr>
      <w:spacing w:after="200" w:line="264" w:lineRule="auto"/>
      <w:jc w:val="center"/>
    </w:pPr>
    <w:rPr>
      <w:i/>
      <w:iCs/>
      <w:color w:val="44546A" w:themeColor="text2"/>
      <w:szCs w:val="18"/>
    </w:rPr>
  </w:style>
  <w:style w:type="character" w:customStyle="1" w:styleId="TitulekChar">
    <w:name w:val="Titulek Char"/>
    <w:basedOn w:val="DefaultParagraphFont"/>
    <w:uiPriority w:val="35"/>
    <w:rsid w:val="00D268FA"/>
    <w:rPr>
      <w:i/>
      <w:iCs/>
      <w:color w:val="44546A" w:themeColor="text2"/>
      <w:szCs w:val="18"/>
    </w:rPr>
  </w:style>
  <w:style w:type="character" w:customStyle="1" w:styleId="Odkaz">
    <w:name w:val="Odkaz"/>
    <w:basedOn w:val="DefaultParagraphFont"/>
    <w:uiPriority w:val="1"/>
    <w:qFormat/>
    <w:rsid w:val="004C6AA4"/>
    <w:rPr>
      <w:color w:val="4472C4" w:themeColor="accent1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4C6AA4"/>
    <w:pPr>
      <w:keepNext/>
      <w:keepLines/>
      <w:spacing w:before="20" w:after="20"/>
    </w:pPr>
  </w:style>
  <w:style w:type="paragraph" w:styleId="TOC2">
    <w:name w:val="toc 2"/>
    <w:basedOn w:val="Normal"/>
    <w:next w:val="Normal"/>
    <w:autoRedefine/>
    <w:uiPriority w:val="39"/>
    <w:unhideWhenUsed/>
    <w:rsid w:val="004C6AA4"/>
    <w:pPr>
      <w:keepNext/>
      <w:keepLines/>
      <w:spacing w:before="20" w:after="20"/>
      <w:ind w:left="202"/>
    </w:pPr>
  </w:style>
  <w:style w:type="paragraph" w:styleId="TOC3">
    <w:name w:val="toc 3"/>
    <w:basedOn w:val="Normal"/>
    <w:next w:val="Normal"/>
    <w:autoRedefine/>
    <w:uiPriority w:val="39"/>
    <w:unhideWhenUsed/>
    <w:rsid w:val="004C6AA4"/>
    <w:pPr>
      <w:keepLines/>
      <w:spacing w:before="20" w:after="20"/>
      <w:ind w:left="403"/>
    </w:pPr>
  </w:style>
  <w:style w:type="paragraph" w:styleId="TOC4">
    <w:name w:val="toc 4"/>
    <w:basedOn w:val="Normal"/>
    <w:next w:val="Normal"/>
    <w:autoRedefine/>
    <w:uiPriority w:val="39"/>
    <w:unhideWhenUsed/>
    <w:rsid w:val="004C6AA4"/>
    <w:pPr>
      <w:keepLines/>
      <w:spacing w:before="20" w:after="20"/>
      <w:ind w:left="605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C6AA4"/>
    <w:pPr>
      <w:spacing w:before="20" w:after="20"/>
      <w:ind w:left="799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C6AA4"/>
    <w:pPr>
      <w:spacing w:before="20" w:after="20"/>
      <w:ind w:left="998"/>
    </w:pPr>
  </w:style>
  <w:style w:type="character" w:customStyle="1" w:styleId="italika">
    <w:name w:val="italika"/>
    <w:uiPriority w:val="1"/>
    <w:qFormat/>
    <w:rsid w:val="004C6AA4"/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4C6AA4"/>
  </w:style>
  <w:style w:type="character" w:customStyle="1" w:styleId="Atribut">
    <w:name w:val="Atribut"/>
    <w:basedOn w:val="DefaultParagraphFont"/>
    <w:uiPriority w:val="1"/>
    <w:qFormat/>
    <w:rsid w:val="004C6AA4"/>
    <w:rPr>
      <w:i/>
      <w:color w:val="auto"/>
      <w:u w:val="single" w:color="4472C4" w:themeColor="accent1"/>
    </w:rPr>
  </w:style>
  <w:style w:type="character" w:customStyle="1" w:styleId="Funkcesystmu">
    <w:name w:val="Funkce systému"/>
    <w:basedOn w:val="DefaultParagraphFont"/>
    <w:uiPriority w:val="1"/>
    <w:qFormat/>
    <w:rsid w:val="004C6AA4"/>
    <w:rPr>
      <w:i/>
      <w:u w:val="single" w:color="C45911" w:themeColor="accent2" w:themeShade="BF"/>
      <w:bdr w:val="none" w:sz="0" w:space="0" w:color="auto"/>
    </w:rPr>
  </w:style>
  <w:style w:type="character" w:customStyle="1" w:styleId="Button">
    <w:name w:val="Button"/>
    <w:basedOn w:val="DefaultParagraphFont"/>
    <w:uiPriority w:val="1"/>
    <w:qFormat/>
    <w:rsid w:val="004C6AA4"/>
    <w:rPr>
      <w:i/>
      <w:sz w:val="22"/>
      <w:bdr w:val="dashed" w:sz="4" w:space="0" w:color="auto"/>
    </w:rPr>
  </w:style>
  <w:style w:type="paragraph" w:styleId="NoSpacing">
    <w:name w:val="No Spacing"/>
    <w:uiPriority w:val="1"/>
    <w:qFormat/>
    <w:rsid w:val="004C6AA4"/>
    <w:pPr>
      <w:spacing w:after="0" w:line="240" w:lineRule="auto"/>
    </w:pPr>
    <w:rPr>
      <w:sz w:val="20"/>
    </w:rPr>
  </w:style>
  <w:style w:type="paragraph" w:customStyle="1" w:styleId="ScenarJakoNormal">
    <w:name w:val="ScenarJakoNormal"/>
    <w:basedOn w:val="NormalniText"/>
    <w:next w:val="NormalTextIAR"/>
    <w:qFormat/>
    <w:rsid w:val="004C6AA4"/>
    <w:pPr>
      <w:keepNext/>
      <w:spacing w:after="0"/>
    </w:pPr>
    <w:rPr>
      <w:b/>
      <w:color w:val="2E74B5" w:themeColor="accent5" w:themeShade="BF"/>
    </w:rPr>
  </w:style>
  <w:style w:type="character" w:customStyle="1" w:styleId="ScenarCharStyle">
    <w:name w:val="ScenarCharStyle"/>
    <w:basedOn w:val="DefaultParagraphFont"/>
    <w:uiPriority w:val="1"/>
    <w:qFormat/>
    <w:rsid w:val="004C6AA4"/>
    <w:rPr>
      <w:color w:val="auto"/>
    </w:rPr>
  </w:style>
  <w:style w:type="character" w:styleId="Strong">
    <w:name w:val="Strong"/>
    <w:basedOn w:val="DefaultParagraphFont"/>
    <w:uiPriority w:val="22"/>
    <w:qFormat/>
    <w:rsid w:val="004C6AA4"/>
    <w:rPr>
      <w:b/>
      <w:bCs/>
    </w:rPr>
  </w:style>
  <w:style w:type="paragraph" w:customStyle="1" w:styleId="NormalniText">
    <w:name w:val="NormalniText"/>
    <w:basedOn w:val="Normal"/>
    <w:qFormat/>
    <w:rsid w:val="004C6AA4"/>
  </w:style>
  <w:style w:type="paragraph" w:customStyle="1" w:styleId="NormalTextIAR">
    <w:name w:val="NormalTextIAR"/>
    <w:basedOn w:val="Normal"/>
    <w:qFormat/>
    <w:rsid w:val="004C6AA4"/>
    <w:pPr>
      <w:spacing w:before="0" w:after="0"/>
    </w:pPr>
  </w:style>
  <w:style w:type="paragraph" w:styleId="ListBullet2">
    <w:name w:val="List Bullet 2"/>
    <w:basedOn w:val="Normal"/>
    <w:uiPriority w:val="99"/>
    <w:unhideWhenUsed/>
    <w:rsid w:val="004C6AA4"/>
    <w:pPr>
      <w:numPr>
        <w:ilvl w:val="1"/>
        <w:numId w:val="14"/>
      </w:numPr>
      <w:spacing w:before="0" w:after="0"/>
      <w:contextualSpacing/>
    </w:pPr>
  </w:style>
  <w:style w:type="paragraph" w:styleId="NormalWeb">
    <w:name w:val="Normal (Web)"/>
    <w:basedOn w:val="Normal"/>
    <w:uiPriority w:val="99"/>
    <w:semiHidden/>
    <w:unhideWhenUsed/>
    <w:rsid w:val="004C6AA4"/>
    <w:rPr>
      <w:rFonts w:ascii="Times New Roman" w:hAnsi="Times New Roman" w:cs="Times New Roman"/>
      <w:sz w:val="24"/>
      <w:szCs w:val="24"/>
    </w:rPr>
  </w:style>
  <w:style w:type="paragraph" w:styleId="ListBullet3">
    <w:name w:val="List Bullet 3"/>
    <w:basedOn w:val="Normal"/>
    <w:uiPriority w:val="99"/>
    <w:unhideWhenUsed/>
    <w:rsid w:val="004C6AA4"/>
    <w:pPr>
      <w:numPr>
        <w:ilvl w:val="2"/>
        <w:numId w:val="14"/>
      </w:numPr>
      <w:spacing w:before="0" w:after="0" w:line="240" w:lineRule="auto"/>
      <w:contextualSpacing/>
    </w:pPr>
  </w:style>
  <w:style w:type="paragraph" w:styleId="ListBullet4">
    <w:name w:val="List Bullet 4"/>
    <w:basedOn w:val="Normal"/>
    <w:uiPriority w:val="99"/>
    <w:unhideWhenUsed/>
    <w:rsid w:val="004C6AA4"/>
    <w:pPr>
      <w:numPr>
        <w:ilvl w:val="3"/>
        <w:numId w:val="14"/>
      </w:numPr>
      <w:spacing w:before="0" w:after="0" w:line="240" w:lineRule="auto"/>
      <w:contextualSpacing/>
    </w:pPr>
  </w:style>
  <w:style w:type="paragraph" w:styleId="ListBullet5">
    <w:name w:val="List Bullet 5"/>
    <w:basedOn w:val="Normal"/>
    <w:uiPriority w:val="99"/>
    <w:unhideWhenUsed/>
    <w:rsid w:val="004C6AA4"/>
    <w:pPr>
      <w:numPr>
        <w:ilvl w:val="4"/>
        <w:numId w:val="15"/>
      </w:numPr>
      <w:contextualSpacing/>
    </w:pPr>
  </w:style>
  <w:style w:type="numbering" w:customStyle="1" w:styleId="S1">
    <w:name w:val="S1"/>
    <w:uiPriority w:val="99"/>
    <w:rsid w:val="004C6AA4"/>
    <w:pPr>
      <w:numPr>
        <w:numId w:val="13"/>
      </w:numPr>
    </w:pPr>
  </w:style>
  <w:style w:type="paragraph" w:customStyle="1" w:styleId="Code">
    <w:name w:val="Code"/>
    <w:basedOn w:val="NormalIndent"/>
    <w:next w:val="NormalniText"/>
    <w:link w:val="CodeChar"/>
    <w:qFormat/>
    <w:rsid w:val="004C6AA4"/>
    <w:pPr>
      <w:spacing w:before="0" w:after="0" w:line="240" w:lineRule="auto"/>
      <w:ind w:left="0"/>
    </w:pPr>
    <w:rPr>
      <w:color w:val="0070C0"/>
    </w:rPr>
  </w:style>
  <w:style w:type="character" w:customStyle="1" w:styleId="CodeChar">
    <w:name w:val="Code Char"/>
    <w:basedOn w:val="DefaultParagraphFont"/>
    <w:link w:val="Code"/>
    <w:rsid w:val="004C6AA4"/>
    <w:rPr>
      <w:color w:val="0070C0"/>
    </w:rPr>
  </w:style>
  <w:style w:type="paragraph" w:styleId="NormalIndent">
    <w:name w:val="Normal Indent"/>
    <w:basedOn w:val="Normal"/>
    <w:uiPriority w:val="99"/>
    <w:unhideWhenUsed/>
    <w:rsid w:val="004C6AA4"/>
    <w:pPr>
      <w:ind w:left="708"/>
    </w:pPr>
  </w:style>
  <w:style w:type="character" w:customStyle="1" w:styleId="Role">
    <w:name w:val="Role"/>
    <w:basedOn w:val="DefaultParagraphFont"/>
    <w:uiPriority w:val="1"/>
    <w:qFormat/>
    <w:rsid w:val="004C6AA4"/>
    <w:rPr>
      <w:i/>
      <w:u w:val="single" w:color="7030A0"/>
    </w:rPr>
  </w:style>
  <w:style w:type="character" w:customStyle="1" w:styleId="LokalniNadpis">
    <w:name w:val="LokalniNadpis"/>
    <w:basedOn w:val="DefaultParagraphFont"/>
    <w:uiPriority w:val="1"/>
    <w:qFormat/>
    <w:rsid w:val="004C6AA4"/>
    <w:rPr>
      <w:b w:val="0"/>
      <w:i/>
      <w:color w:val="auto"/>
      <w:u w:val="single" w:color="2E74B5" w:themeColor="accent5" w:themeShade="BF"/>
    </w:rPr>
  </w:style>
  <w:style w:type="paragraph" w:customStyle="1" w:styleId="InstVardesc">
    <w:name w:val="InstVar desc"/>
    <w:basedOn w:val="ListBullet2"/>
    <w:qFormat/>
    <w:rsid w:val="004C6AA4"/>
    <w:pPr>
      <w:numPr>
        <w:numId w:val="15"/>
      </w:numPr>
      <w:tabs>
        <w:tab w:val="left" w:pos="2694"/>
        <w:tab w:val="left" w:pos="3969"/>
        <w:tab w:val="left" w:pos="5103"/>
        <w:tab w:val="left" w:pos="6237"/>
      </w:tabs>
    </w:pPr>
  </w:style>
  <w:style w:type="paragraph" w:styleId="BalloonText">
    <w:name w:val="Balloon Text"/>
    <w:basedOn w:val="Normal"/>
    <w:link w:val="BalloonTextChar"/>
    <w:uiPriority w:val="99"/>
    <w:unhideWhenUsed/>
    <w:rsid w:val="004C6AA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DefaultParagraphFont"/>
    <w:uiPriority w:val="99"/>
    <w:rsid w:val="00D268FA"/>
    <w:rPr>
      <w:rFonts w:ascii="Segoe UI" w:hAnsi="Segoe UI" w:cs="Segoe UI"/>
      <w:sz w:val="18"/>
      <w:szCs w:val="18"/>
    </w:rPr>
  </w:style>
  <w:style w:type="paragraph" w:customStyle="1" w:styleId="PrikladDatParagraphStyle">
    <w:name w:val="PrikladDatParagraphStyle"/>
    <w:basedOn w:val="NormalniText"/>
    <w:qFormat/>
    <w:rsid w:val="004C6AA4"/>
    <w:pPr>
      <w:spacing w:before="0" w:after="0" w:line="240" w:lineRule="auto"/>
    </w:pPr>
    <w:rPr>
      <w:i/>
      <w:noProof/>
      <w:color w:val="2E74B5" w:themeColor="accent5" w:themeShade="BF"/>
      <w:lang w:val="en-US"/>
    </w:rPr>
  </w:style>
  <w:style w:type="character" w:styleId="Hyperlink">
    <w:name w:val="Hyperlink"/>
    <w:basedOn w:val="DefaultParagraphFont"/>
    <w:uiPriority w:val="99"/>
    <w:unhideWhenUsed/>
    <w:rsid w:val="004C6AA4"/>
    <w:rPr>
      <w:color w:val="0563C1" w:themeColor="hyperlink"/>
      <w:u w:val="single"/>
    </w:rPr>
  </w:style>
  <w:style w:type="paragraph" w:customStyle="1" w:styleId="Obrazek">
    <w:name w:val="Obrazek"/>
    <w:basedOn w:val="Normal"/>
    <w:next w:val="Caption"/>
    <w:qFormat/>
    <w:rsid w:val="004C6AA4"/>
    <w:pPr>
      <w:keepNext/>
      <w:keepLines/>
      <w:jc w:val="center"/>
    </w:pPr>
  </w:style>
  <w:style w:type="paragraph" w:customStyle="1" w:styleId="Legenda">
    <w:name w:val="Legenda"/>
    <w:basedOn w:val="Normal"/>
    <w:qFormat/>
    <w:rsid w:val="004C6AA4"/>
    <w:pPr>
      <w:ind w:left="1701" w:hanging="1701"/>
      <w:jc w:val="left"/>
    </w:pPr>
  </w:style>
  <w:style w:type="paragraph" w:styleId="BlockText">
    <w:name w:val="Block Text"/>
    <w:basedOn w:val="Normal"/>
    <w:uiPriority w:val="99"/>
    <w:unhideWhenUsed/>
    <w:rsid w:val="004C6AA4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4C6AA4"/>
  </w:style>
  <w:style w:type="character" w:customStyle="1" w:styleId="ZkladntextChar">
    <w:name w:val="Základní text Char"/>
    <w:basedOn w:val="DefaultParagraphFont"/>
    <w:uiPriority w:val="99"/>
    <w:rsid w:val="00D268FA"/>
  </w:style>
  <w:style w:type="paragraph" w:styleId="Closing">
    <w:name w:val="Closing"/>
    <w:basedOn w:val="Normal"/>
    <w:link w:val="ClosingChar"/>
    <w:uiPriority w:val="99"/>
    <w:unhideWhenUsed/>
    <w:rsid w:val="004C6AA4"/>
    <w:pPr>
      <w:spacing w:before="0" w:after="0" w:line="240" w:lineRule="auto"/>
      <w:ind w:left="4320"/>
    </w:pPr>
  </w:style>
  <w:style w:type="character" w:customStyle="1" w:styleId="ZvrChar">
    <w:name w:val="Závěr Char"/>
    <w:basedOn w:val="DefaultParagraphFont"/>
    <w:uiPriority w:val="99"/>
    <w:rsid w:val="00D268FA"/>
  </w:style>
  <w:style w:type="character" w:customStyle="1" w:styleId="IARText">
    <w:name w:val="IARText"/>
    <w:basedOn w:val="DefaultParagraphFont"/>
    <w:uiPriority w:val="1"/>
    <w:qFormat/>
    <w:rsid w:val="004C6AA4"/>
    <w:rPr>
      <w:b/>
      <w:color w:val="2E74B5" w:themeColor="accent5" w:themeShade="BF"/>
    </w:rPr>
  </w:style>
  <w:style w:type="paragraph" w:styleId="ListNumber">
    <w:name w:val="List Number"/>
    <w:basedOn w:val="Normal"/>
    <w:uiPriority w:val="99"/>
    <w:unhideWhenUsed/>
    <w:rsid w:val="004C6AA4"/>
    <w:pPr>
      <w:spacing w:after="0"/>
      <w:contextualSpacing/>
    </w:pPr>
  </w:style>
  <w:style w:type="paragraph" w:styleId="ListNumber2">
    <w:name w:val="List Number 2"/>
    <w:basedOn w:val="Normal"/>
    <w:uiPriority w:val="99"/>
    <w:unhideWhenUsed/>
    <w:rsid w:val="004C6AA4"/>
    <w:pPr>
      <w:numPr>
        <w:ilvl w:val="1"/>
        <w:numId w:val="12"/>
      </w:numPr>
      <w:spacing w:before="0" w:after="0"/>
    </w:pPr>
  </w:style>
  <w:style w:type="character" w:styleId="UnresolvedMention">
    <w:name w:val="Unresolved Mention"/>
    <w:basedOn w:val="DefaultParagraphFont"/>
    <w:uiPriority w:val="99"/>
    <w:semiHidden/>
    <w:unhideWhenUsed/>
    <w:rsid w:val="004C6AA4"/>
    <w:rPr>
      <w:color w:val="605E5C"/>
      <w:shd w:val="clear" w:color="auto" w:fill="E1DFDD"/>
    </w:rPr>
  </w:style>
  <w:style w:type="paragraph" w:styleId="ListNumber3">
    <w:name w:val="List Number 3"/>
    <w:basedOn w:val="Normal"/>
    <w:uiPriority w:val="99"/>
    <w:unhideWhenUsed/>
    <w:rsid w:val="004C6AA4"/>
    <w:pPr>
      <w:numPr>
        <w:ilvl w:val="2"/>
        <w:numId w:val="12"/>
      </w:numPr>
      <w:spacing w:before="0" w:after="0" w:line="240" w:lineRule="auto"/>
    </w:pPr>
  </w:style>
  <w:style w:type="paragraph" w:customStyle="1" w:styleId="NadpisU">
    <w:name w:val="Nadpis U"/>
    <w:basedOn w:val="Normal"/>
    <w:next w:val="Normal"/>
    <w:qFormat/>
    <w:rsid w:val="004C6AA4"/>
    <w:pPr>
      <w:keepNext/>
      <w:keepLines/>
    </w:pPr>
    <w:rPr>
      <w:u w:val="single"/>
    </w:rPr>
  </w:style>
  <w:style w:type="paragraph" w:customStyle="1" w:styleId="NadpisI">
    <w:name w:val="Nadpis I"/>
    <w:basedOn w:val="Normal"/>
    <w:next w:val="Normal"/>
    <w:qFormat/>
    <w:rsid w:val="004C6AA4"/>
    <w:pPr>
      <w:keepNext/>
      <w:keepLines/>
    </w:pPr>
    <w:rPr>
      <w:i/>
    </w:rPr>
  </w:style>
  <w:style w:type="paragraph" w:customStyle="1" w:styleId="CCHeading">
    <w:name w:val="CCHeading"/>
    <w:basedOn w:val="Normal"/>
    <w:next w:val="Normal"/>
    <w:link w:val="CCHeadingChar"/>
    <w:qFormat/>
    <w:rsid w:val="004C6AA4"/>
    <w:pPr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paragraph" w:customStyle="1" w:styleId="CCSubheading">
    <w:name w:val="CCSubheading"/>
    <w:basedOn w:val="Normal"/>
    <w:next w:val="Normal"/>
    <w:link w:val="CCSubheadingChar"/>
    <w:qFormat/>
    <w:rsid w:val="004C6AA4"/>
    <w:pPr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CCHeadingChar">
    <w:name w:val="CCHeading Char"/>
    <w:basedOn w:val="DefaultParagraphFont"/>
    <w:link w:val="CCHeading"/>
    <w:rsid w:val="004C6AA4"/>
    <w:rPr>
      <w:b/>
      <w:bCs/>
      <w:sz w:val="28"/>
      <w:szCs w:val="28"/>
    </w:rPr>
  </w:style>
  <w:style w:type="character" w:customStyle="1" w:styleId="CCSubheadingChar">
    <w:name w:val="CCSubheading Char"/>
    <w:basedOn w:val="DefaultParagraphFont"/>
    <w:link w:val="CCSubheading"/>
    <w:rsid w:val="004C6AA4"/>
    <w:rPr>
      <w:b/>
      <w:iCs/>
      <w:sz w:val="24"/>
      <w:szCs w:val="20"/>
    </w:rPr>
  </w:style>
  <w:style w:type="table" w:customStyle="1" w:styleId="Petrtable">
    <w:name w:val="Petr table"/>
    <w:basedOn w:val="TableNormal"/>
    <w:uiPriority w:val="99"/>
    <w:rsid w:val="004C6AA4"/>
    <w:pPr>
      <w:keepLines/>
      <w:suppressAutoHyphens/>
      <w:spacing w:after="0" w:line="240" w:lineRule="auto"/>
    </w:pPr>
    <w:rPr>
      <w:rFonts w:eastAsiaTheme="minorEastAsia"/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blStylePr w:type="firstRow">
      <w:pPr>
        <w:wordWrap/>
        <w:jc w:val="center"/>
      </w:pPr>
      <w:rPr>
        <w:b/>
      </w:rPr>
      <w:tblPr/>
      <w:trPr>
        <w:cantSplit/>
        <w:tblHeader/>
      </w:trPr>
      <w:tcPr>
        <w:shd w:val="clear" w:color="auto" w:fill="BFBFBF" w:themeFill="background1" w:themeFillShade="BF"/>
        <w:vAlign w:val="center"/>
      </w:tcPr>
    </w:tblStylePr>
  </w:style>
  <w:style w:type="paragraph" w:customStyle="1" w:styleId="Bodchecklistu">
    <w:name w:val="Bod checklistu"/>
    <w:basedOn w:val="ListNumber"/>
    <w:qFormat/>
    <w:rsid w:val="004C6AA4"/>
    <w:pPr>
      <w:keepNext/>
      <w:keepLines/>
      <w:numPr>
        <w:numId w:val="19"/>
      </w:numPr>
      <w:tabs>
        <w:tab w:val="right" w:pos="9072"/>
      </w:tabs>
      <w:spacing w:before="180"/>
      <w:jc w:val="left"/>
    </w:pPr>
  </w:style>
  <w:style w:type="paragraph" w:customStyle="1" w:styleId="NazevDokumentu">
    <w:name w:val="NazevDokumentu"/>
    <w:basedOn w:val="Normal"/>
    <w:next w:val="Normal"/>
    <w:link w:val="NazevDokumentuChar"/>
    <w:qFormat/>
    <w:rsid w:val="004C6AA4"/>
    <w:pPr>
      <w:keepNext/>
      <w:keepLines/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character" w:customStyle="1" w:styleId="NazevDokumentuChar">
    <w:name w:val="NazevDokumentu Char"/>
    <w:basedOn w:val="DefaultParagraphFont"/>
    <w:link w:val="NazevDokumentu"/>
    <w:rsid w:val="004C6AA4"/>
    <w:rPr>
      <w:b/>
      <w:bCs/>
      <w:sz w:val="28"/>
      <w:szCs w:val="28"/>
    </w:rPr>
  </w:style>
  <w:style w:type="paragraph" w:customStyle="1" w:styleId="NazevKapitoly">
    <w:name w:val="NazevKapitoly"/>
    <w:basedOn w:val="Normal"/>
    <w:next w:val="Normal"/>
    <w:link w:val="NazevKapitolyChar"/>
    <w:qFormat/>
    <w:rsid w:val="004C6AA4"/>
    <w:pPr>
      <w:keepNext/>
      <w:keepLines/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NazevKapitolyChar">
    <w:name w:val="NazevKapitoly Char"/>
    <w:basedOn w:val="DefaultParagraphFont"/>
    <w:link w:val="NazevKapitoly"/>
    <w:rsid w:val="004C6AA4"/>
    <w:rPr>
      <w:b/>
      <w:iCs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C6AA4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C6AA4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C6AA4"/>
    <w:rPr>
      <w:rFonts w:asciiTheme="majorHAnsi" w:eastAsiaTheme="majorEastAsia" w:hAnsiTheme="majorHAnsi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6AA4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4C6AA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6AA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6AA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AA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AA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6AA4"/>
    <w:rPr>
      <w:szCs w:val="20"/>
    </w:rPr>
  </w:style>
  <w:style w:type="character" w:customStyle="1" w:styleId="CaptionChar">
    <w:name w:val="Caption Char"/>
    <w:basedOn w:val="DefaultParagraphFont"/>
    <w:link w:val="Caption"/>
    <w:uiPriority w:val="35"/>
    <w:rsid w:val="004C6AA4"/>
    <w:rPr>
      <w:i/>
      <w:iCs/>
      <w:color w:val="44546A" w:themeColor="text2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6AA4"/>
    <w:rPr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6AA4"/>
    <w:rPr>
      <w:b/>
      <w:bCs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C6AA4"/>
    <w:rPr>
      <w:rFonts w:ascii="Segoe UI" w:hAnsi="Segoe UI" w:cs="Segoe U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C6AA4"/>
    <w:rPr>
      <w:noProof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4C6AA4"/>
    <w:rPr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4C6AA4"/>
  </w:style>
  <w:style w:type="character" w:customStyle="1" w:styleId="ClosingChar">
    <w:name w:val="Closing Char"/>
    <w:basedOn w:val="DefaultParagraphFont"/>
    <w:link w:val="Closing"/>
    <w:uiPriority w:val="99"/>
    <w:rsid w:val="004C6AA4"/>
  </w:style>
  <w:style w:type="paragraph" w:customStyle="1" w:styleId="IARpara">
    <w:name w:val="IARpara"/>
    <w:basedOn w:val="Normal"/>
    <w:qFormat/>
    <w:rsid w:val="004C6AA4"/>
    <w:pPr>
      <w:spacing w:before="0" w:after="60"/>
      <w:jc w:val="left"/>
    </w:pPr>
    <w:rPr>
      <w:rFonts w:eastAsia="Times New Roman" w:cs="Times New Roman"/>
      <w:szCs w:val="20"/>
      <w:lang w:eastAsia="cs-CZ"/>
    </w:rPr>
  </w:style>
  <w:style w:type="paragraph" w:customStyle="1" w:styleId="infoProSkoleni">
    <w:name w:val="infoProSkoleni"/>
    <w:basedOn w:val="Normal"/>
    <w:qFormat/>
    <w:rsid w:val="004C6AA4"/>
    <w:pPr>
      <w:jc w:val="center"/>
    </w:pPr>
    <w:rPr>
      <w:color w:val="FF0000"/>
      <w:bdr w:val="single" w:sz="4" w:space="0" w:color="auto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7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/Users/piffl/Library/Group%20Containers/UBF8T346G9.ms/WebArchiveCopyPasteTempFiles/com.microsoft.Word/LOGO-%C4%8CAS_eng-e1587574820812.jpg" TargetMode="External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s\AppData\Roaming\Microsoft\Templates\Atestace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95d260-1c75-42de-b602-8d519bd6d2ca">
      <Terms xmlns="http://schemas.microsoft.com/office/infopath/2007/PartnerControls"/>
    </lcf76f155ced4ddcb4097134ff3c332f>
    <TaxCatchAll xmlns="c3c52097-48e3-43ec-ac9e-ea3154b4291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2887FCB2A4264DBFF1CEB001A41F13" ma:contentTypeVersion="8" ma:contentTypeDescription="Vytvoří nový dokument" ma:contentTypeScope="" ma:versionID="8109f92060b2e144df54db64e06a66d4">
  <xsd:schema xmlns:xsd="http://www.w3.org/2001/XMLSchema" xmlns:xs="http://www.w3.org/2001/XMLSchema" xmlns:p="http://schemas.microsoft.com/office/2006/metadata/properties" xmlns:ns2="7195d260-1c75-42de-b602-8d519bd6d2ca" xmlns:ns3="c3c52097-48e3-43ec-ac9e-ea3154b4291c" targetNamespace="http://schemas.microsoft.com/office/2006/metadata/properties" ma:root="true" ma:fieldsID="e9d0ab7fc4e34351722693b095457d16" ns2:_="" ns3:_="">
    <xsd:import namespace="7195d260-1c75-42de-b602-8d519bd6d2ca"/>
    <xsd:import namespace="c3c52097-48e3-43ec-ac9e-ea3154b429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d260-1c75-42de-b602-8d519bd6d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56522281-c222-415f-abd7-cb5454effa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c52097-48e3-43ec-ac9e-ea3154b429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b51a5d-b3f5-4acd-91a2-d6b0b2b3a968}" ma:internalName="TaxCatchAll" ma:showField="CatchAllData" ma:web="c3c52097-48e3-43ec-ac9e-ea3154b429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761850-AD66-4A46-A887-A3FBC3E73D23}">
  <ds:schemaRefs>
    <ds:schemaRef ds:uri="http://schemas.microsoft.com/office/2006/metadata/properties"/>
    <ds:schemaRef ds:uri="http://schemas.microsoft.com/office/infopath/2007/PartnerControls"/>
    <ds:schemaRef ds:uri="7195d260-1c75-42de-b602-8d519bd6d2ca"/>
    <ds:schemaRef ds:uri="c3c52097-48e3-43ec-ac9e-ea3154b4291c"/>
  </ds:schemaRefs>
</ds:datastoreItem>
</file>

<file path=customXml/itemProps2.xml><?xml version="1.0" encoding="utf-8"?>
<ds:datastoreItem xmlns:ds="http://schemas.openxmlformats.org/officeDocument/2006/customXml" ds:itemID="{ABF653BC-BC85-4CE7-9E77-DA6C5EABEE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95d260-1c75-42de-b602-8d519bd6d2ca"/>
    <ds:schemaRef ds:uri="c3c52097-48e3-43ec-ac9e-ea3154b42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C885F6-16D3-4EE4-9B25-B0588447BA5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Atestace</Template>
  <TotalTime>0</TotalTime>
  <Pages>2</Pages>
  <Words>201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Štěpánek</dc:creator>
  <cp:keywords/>
  <dc:description/>
  <cp:lastModifiedBy>Petr Štěpánek</cp:lastModifiedBy>
  <cp:revision>2</cp:revision>
  <dcterms:created xsi:type="dcterms:W3CDTF">2025-07-07T10:00:00Z</dcterms:created>
  <dcterms:modified xsi:type="dcterms:W3CDTF">2025-07-07T10:00:00Z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0x010100CD2887FCB2A4264DBFF1CEB001A41F13</vt:lpwstr>
  </property>
  <property fmtid="{D5CDD505-2E9C-101B-9397-08002B2CF9AE}" pid="3" name="MediaServiceImageTags">
    <vt:lpwstr/>
  </property>
</Properties>
</file>